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«28»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A015DF" w:rsidRPr="00D37107" w:rsidRDefault="00A015DF" w:rsidP="002C53A8">
      <w:pPr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A015DF" w:rsidRPr="008761A3">
        <w:trPr>
          <w:trHeight w:val="455"/>
        </w:trPr>
        <w:tc>
          <w:tcPr>
            <w:tcW w:w="1505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5-348/2025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</w:pPr>
            <w:r>
              <w:t>09-00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</w:pPr>
            <w:r>
              <w:t>Буланова Н.В. по ст. 15.5 КоАП РФ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5-356/2025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</w:pPr>
            <w:r>
              <w:t>09-15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</w:pPr>
            <w:r>
              <w:t>Сериков В.А. по ст. 15.5 КоАП РФ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5-357/2025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</w:pPr>
            <w:r>
              <w:t>09-30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</w:pPr>
            <w:r>
              <w:t>Сериков В.А. по ст. 15.5 КоАП РФ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5-355/2025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</w:pPr>
            <w:r>
              <w:t>09-45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</w:pPr>
            <w:r>
              <w:t>Кузьменко Л.И. по ч. 1 ст. 14.17.1 КоАП РФ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5-367/2025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</w:pPr>
            <w:r>
              <w:t>09-50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</w:pPr>
            <w:r>
              <w:t>Козлов Е.В. по ч. 1 ст. 12.26 КоАП РФ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2-662/2025</w:t>
            </w:r>
          </w:p>
        </w:tc>
        <w:tc>
          <w:tcPr>
            <w:tcW w:w="1618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10-00</w:t>
            </w:r>
          </w:p>
        </w:tc>
        <w:tc>
          <w:tcPr>
            <w:tcW w:w="3619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Кунилова Е.С., Кунилов Е.А. к МЮ ЛНР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Pr="00494B5D" w:rsidRDefault="00A015DF" w:rsidP="00C349F7">
            <w:pPr>
              <w:jc w:val="center"/>
            </w:pPr>
            <w:r>
              <w:t>2-717/2025</w:t>
            </w:r>
          </w:p>
        </w:tc>
        <w:tc>
          <w:tcPr>
            <w:tcW w:w="1618" w:type="dxa"/>
            <w:vAlign w:val="center"/>
          </w:tcPr>
          <w:p w:rsidR="00A015DF" w:rsidRPr="00191DFD" w:rsidRDefault="00A015DF" w:rsidP="00C349F7">
            <w:pPr>
              <w:jc w:val="center"/>
            </w:pPr>
            <w:r>
              <w:t>10-15</w:t>
            </w:r>
          </w:p>
        </w:tc>
        <w:tc>
          <w:tcPr>
            <w:tcW w:w="3619" w:type="dxa"/>
            <w:vAlign w:val="center"/>
          </w:tcPr>
          <w:p w:rsidR="00A015DF" w:rsidRPr="00494B5D" w:rsidRDefault="00A015DF" w:rsidP="00C349F7">
            <w:pPr>
              <w:jc w:val="center"/>
            </w:pPr>
            <w:r>
              <w:t>Тарасова М.Н. к Тарасову Е.В. о расторжении брака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191DFD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Default="00A015DF" w:rsidP="00C349F7">
            <w:pPr>
              <w:jc w:val="center"/>
            </w:pPr>
            <w:r>
              <w:t>2-718/2025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Потелешко И.С. к Потелешко Л.А. о расторжении брака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Default="00A015DF" w:rsidP="00C349F7">
            <w:pPr>
              <w:jc w:val="center"/>
            </w:pPr>
            <w:r>
              <w:t>2-719/2025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10-45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Золотова И.Л. об установлении факта принятия наследства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Default="00A015DF" w:rsidP="00C349F7">
            <w:pPr>
              <w:jc w:val="center"/>
            </w:pPr>
            <w:r>
              <w:t>2-720/2025</w:t>
            </w:r>
          </w:p>
        </w:tc>
        <w:tc>
          <w:tcPr>
            <w:tcW w:w="1618" w:type="dxa"/>
            <w:vAlign w:val="center"/>
          </w:tcPr>
          <w:p w:rsidR="00A015DF" w:rsidRDefault="00A015DF" w:rsidP="00C349F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  <w:vAlign w:val="center"/>
          </w:tcPr>
          <w:p w:rsidR="00A015DF" w:rsidRDefault="00A015DF" w:rsidP="00C349F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Матева И.В. о признании гражданина Величко Л.И. недееспособным</w:t>
            </w:r>
          </w:p>
        </w:tc>
        <w:tc>
          <w:tcPr>
            <w:tcW w:w="1707" w:type="dxa"/>
            <w:vAlign w:val="center"/>
          </w:tcPr>
          <w:p w:rsidR="00A015DF" w:rsidRDefault="00A015DF" w:rsidP="00C349F7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C53A8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Default="00A015DF" w:rsidP="00253416">
            <w:pPr>
              <w:jc w:val="center"/>
            </w:pPr>
            <w:r>
              <w:t>2-724/2025</w:t>
            </w:r>
          </w:p>
        </w:tc>
        <w:tc>
          <w:tcPr>
            <w:tcW w:w="1618" w:type="dxa"/>
            <w:vAlign w:val="center"/>
          </w:tcPr>
          <w:p w:rsidR="00A015DF" w:rsidRDefault="00A015DF" w:rsidP="00253416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11-15</w:t>
            </w:r>
          </w:p>
        </w:tc>
        <w:tc>
          <w:tcPr>
            <w:tcW w:w="3619" w:type="dxa"/>
            <w:vAlign w:val="center"/>
          </w:tcPr>
          <w:p w:rsidR="00A015DF" w:rsidRDefault="00A015DF" w:rsidP="00253416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Чернышова О.Н. к АМОМО г. Кременная о восстановлении срока для принятия наследства</w:t>
            </w:r>
          </w:p>
        </w:tc>
        <w:tc>
          <w:tcPr>
            <w:tcW w:w="1707" w:type="dxa"/>
            <w:vAlign w:val="center"/>
          </w:tcPr>
          <w:p w:rsidR="00A015DF" w:rsidRDefault="00A015DF" w:rsidP="00253416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53416">
            <w:pPr>
              <w:jc w:val="center"/>
            </w:pPr>
          </w:p>
        </w:tc>
      </w:tr>
      <w:tr w:rsidR="00A015DF" w:rsidRPr="008761A3">
        <w:trPr>
          <w:trHeight w:val="455"/>
        </w:trPr>
        <w:tc>
          <w:tcPr>
            <w:tcW w:w="1505" w:type="dxa"/>
            <w:vAlign w:val="center"/>
          </w:tcPr>
          <w:p w:rsidR="00A015DF" w:rsidRDefault="00A015DF" w:rsidP="00253416">
            <w:pPr>
              <w:jc w:val="center"/>
            </w:pPr>
            <w:r>
              <w:t>2-725/2025</w:t>
            </w:r>
          </w:p>
        </w:tc>
        <w:tc>
          <w:tcPr>
            <w:tcW w:w="1618" w:type="dxa"/>
            <w:vAlign w:val="center"/>
          </w:tcPr>
          <w:p w:rsidR="00A015DF" w:rsidRDefault="00A015DF" w:rsidP="00253416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11-30</w:t>
            </w:r>
          </w:p>
        </w:tc>
        <w:tc>
          <w:tcPr>
            <w:tcW w:w="3619" w:type="dxa"/>
            <w:vAlign w:val="center"/>
          </w:tcPr>
          <w:p w:rsidR="00A015DF" w:rsidRDefault="00A015DF" w:rsidP="00253416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Гарифулина А.Д. к Гарифулину М.С. о расторжении брака</w:t>
            </w:r>
          </w:p>
        </w:tc>
        <w:tc>
          <w:tcPr>
            <w:tcW w:w="1707" w:type="dxa"/>
            <w:vAlign w:val="center"/>
          </w:tcPr>
          <w:p w:rsidR="00A015DF" w:rsidRDefault="00A015DF" w:rsidP="00253416">
            <w:pPr>
              <w:jc w:val="center"/>
            </w:pPr>
            <w:r w:rsidRPr="00CA1938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53416">
            <w:pPr>
              <w:jc w:val="center"/>
            </w:pPr>
          </w:p>
        </w:tc>
      </w:tr>
    </w:tbl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«29» июля 2025</w:t>
      </w:r>
      <w:r w:rsidRPr="001004C4">
        <w:rPr>
          <w:sz w:val="28"/>
          <w:szCs w:val="28"/>
        </w:rPr>
        <w:t xml:space="preserve"> г.</w:t>
      </w:r>
    </w:p>
    <w:p w:rsidR="00A015DF" w:rsidRPr="00D37107" w:rsidRDefault="00A015DF" w:rsidP="002C53A8">
      <w:pPr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A015DF" w:rsidRPr="008761A3">
        <w:trPr>
          <w:trHeight w:val="455"/>
        </w:trPr>
        <w:tc>
          <w:tcPr>
            <w:tcW w:w="1505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5-314/2025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09-00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Федотов Д.А. по ч. 1 ст. 12.8 КоАП РФ</w:t>
            </w:r>
          </w:p>
        </w:tc>
        <w:tc>
          <w:tcPr>
            <w:tcW w:w="1707" w:type="dxa"/>
            <w:vAlign w:val="center"/>
          </w:tcPr>
          <w:p w:rsidR="00A015DF" w:rsidRDefault="00A015DF" w:rsidP="00784614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1560D5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5-375/2025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09-15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Шумило С.А. по ч. 1 ст. 14.1 КоАП РФ</w:t>
            </w:r>
          </w:p>
        </w:tc>
        <w:tc>
          <w:tcPr>
            <w:tcW w:w="1707" w:type="dxa"/>
            <w:vAlign w:val="center"/>
          </w:tcPr>
          <w:p w:rsidR="00A015DF" w:rsidRDefault="00A015DF" w:rsidP="00784614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</w:tcPr>
          <w:p w:rsidR="00A015DF" w:rsidRPr="00191DFD" w:rsidRDefault="00A015DF" w:rsidP="001560D5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2-751/2025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09-30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Рудяк О.А. об установлении факта постоянного совместного проживания одной семьей</w:t>
            </w:r>
          </w:p>
        </w:tc>
        <w:tc>
          <w:tcPr>
            <w:tcW w:w="1707" w:type="dxa"/>
            <w:vAlign w:val="center"/>
          </w:tcPr>
          <w:p w:rsidR="00A015DF" w:rsidRDefault="00A015DF" w:rsidP="00784614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</w:tcPr>
          <w:p w:rsidR="00A015DF" w:rsidRPr="00191DFD" w:rsidRDefault="00A015DF" w:rsidP="001560D5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Default="00A015DF" w:rsidP="00784614">
            <w:pPr>
              <w:jc w:val="center"/>
            </w:pPr>
            <w:r>
              <w:t>1-94/2025</w:t>
            </w:r>
          </w:p>
        </w:tc>
        <w:tc>
          <w:tcPr>
            <w:tcW w:w="1618" w:type="dxa"/>
            <w:vAlign w:val="center"/>
          </w:tcPr>
          <w:p w:rsidR="00A015DF" w:rsidRDefault="00A015DF" w:rsidP="00784614">
            <w:pPr>
              <w:jc w:val="center"/>
            </w:pPr>
            <w:r>
              <w:t>09-30</w:t>
            </w:r>
          </w:p>
        </w:tc>
        <w:tc>
          <w:tcPr>
            <w:tcW w:w="3619" w:type="dxa"/>
            <w:vAlign w:val="center"/>
          </w:tcPr>
          <w:p w:rsidR="00A015DF" w:rsidRPr="00080DDC" w:rsidRDefault="00A015DF" w:rsidP="00784614">
            <w:pPr>
              <w:jc w:val="center"/>
            </w:pPr>
            <w:r w:rsidRPr="009F461B">
              <w:t>Кревенко В.Н. по п. «в» ч. 3 ст. 158 УК РФ</w:t>
            </w:r>
          </w:p>
        </w:tc>
        <w:tc>
          <w:tcPr>
            <w:tcW w:w="1707" w:type="dxa"/>
            <w:vAlign w:val="center"/>
          </w:tcPr>
          <w:p w:rsidR="00A015DF" w:rsidRDefault="00A015DF" w:rsidP="00784614">
            <w:pPr>
              <w:jc w:val="center"/>
            </w:pPr>
            <w:r w:rsidRPr="007479D9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Default="00A015DF" w:rsidP="00784614">
            <w:pPr>
              <w:jc w:val="center"/>
            </w:pPr>
            <w:r>
              <w:t>1-121/2025</w:t>
            </w:r>
          </w:p>
        </w:tc>
        <w:tc>
          <w:tcPr>
            <w:tcW w:w="1618" w:type="dxa"/>
            <w:vAlign w:val="center"/>
          </w:tcPr>
          <w:p w:rsidR="00A015DF" w:rsidRDefault="00A015DF" w:rsidP="00784614">
            <w:pPr>
              <w:jc w:val="center"/>
            </w:pPr>
            <w:r>
              <w:t>10-30</w:t>
            </w:r>
          </w:p>
        </w:tc>
        <w:tc>
          <w:tcPr>
            <w:tcW w:w="3619" w:type="dxa"/>
            <w:vAlign w:val="center"/>
          </w:tcPr>
          <w:p w:rsidR="00A015DF" w:rsidRDefault="00A015DF" w:rsidP="00784614">
            <w:pPr>
              <w:jc w:val="center"/>
            </w:pPr>
            <w:r>
              <w:t>Еременко А.В. по ч. 1 ст. 167 УК РФ</w:t>
            </w:r>
          </w:p>
        </w:tc>
        <w:tc>
          <w:tcPr>
            <w:tcW w:w="1707" w:type="dxa"/>
            <w:vAlign w:val="center"/>
          </w:tcPr>
          <w:p w:rsidR="00A015DF" w:rsidRDefault="00A015DF" w:rsidP="00784614">
            <w:pPr>
              <w:jc w:val="center"/>
            </w:pPr>
            <w:r w:rsidRPr="00B15F70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Default="00A015DF" w:rsidP="00784614">
            <w:pPr>
              <w:jc w:val="center"/>
            </w:pPr>
            <w:r>
              <w:t>1-122/2025</w:t>
            </w:r>
          </w:p>
        </w:tc>
        <w:tc>
          <w:tcPr>
            <w:tcW w:w="1618" w:type="dxa"/>
            <w:vAlign w:val="center"/>
          </w:tcPr>
          <w:p w:rsidR="00A015DF" w:rsidRDefault="00A015DF" w:rsidP="00784614">
            <w:pPr>
              <w:jc w:val="center"/>
            </w:pPr>
            <w:r>
              <w:t>11-00</w:t>
            </w:r>
          </w:p>
        </w:tc>
        <w:tc>
          <w:tcPr>
            <w:tcW w:w="3619" w:type="dxa"/>
            <w:vAlign w:val="center"/>
          </w:tcPr>
          <w:p w:rsidR="00A015DF" w:rsidRDefault="00A015DF" w:rsidP="00784614">
            <w:pPr>
              <w:jc w:val="center"/>
            </w:pPr>
            <w:r>
              <w:t>Газин А.А. по ч. 1 ст. 161 УК РФ</w:t>
            </w:r>
          </w:p>
        </w:tc>
        <w:tc>
          <w:tcPr>
            <w:tcW w:w="1707" w:type="dxa"/>
            <w:vAlign w:val="center"/>
          </w:tcPr>
          <w:p w:rsidR="00A015DF" w:rsidRDefault="00A015DF" w:rsidP="00784614">
            <w:pPr>
              <w:jc w:val="center"/>
            </w:pPr>
            <w:r w:rsidRPr="00B15F70">
              <w:t>Зал судебных заседаний № 2</w:t>
            </w:r>
          </w:p>
        </w:tc>
        <w:tc>
          <w:tcPr>
            <w:tcW w:w="2459" w:type="dxa"/>
          </w:tcPr>
          <w:p w:rsidR="00A015DF" w:rsidRPr="007D7C95" w:rsidRDefault="00A015DF" w:rsidP="002C53A8">
            <w:pPr>
              <w:jc w:val="center"/>
            </w:pPr>
          </w:p>
        </w:tc>
      </w:tr>
    </w:tbl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5DF" w:rsidRDefault="00A015DF" w:rsidP="00B430F4">
      <w:pPr>
        <w:autoSpaceDE w:val="0"/>
        <w:autoSpaceDN w:val="0"/>
        <w:adjustRightInd w:val="0"/>
        <w:rPr>
          <w:sz w:val="28"/>
          <w:szCs w:val="28"/>
        </w:rPr>
      </w:pP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«30»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A015DF" w:rsidRPr="00D37107" w:rsidRDefault="00A015DF" w:rsidP="002C53A8">
      <w:pPr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A015DF" w:rsidRPr="008761A3">
        <w:trPr>
          <w:trHeight w:val="455"/>
        </w:trPr>
        <w:tc>
          <w:tcPr>
            <w:tcW w:w="1505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2-753/2025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10-00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784614">
            <w:pPr>
              <w:jc w:val="center"/>
            </w:pPr>
            <w:r>
              <w:t>Белоус В.С. к Воржеву М.Ю. об определении места жительства ребенка</w:t>
            </w:r>
          </w:p>
        </w:tc>
        <w:tc>
          <w:tcPr>
            <w:tcW w:w="1707" w:type="dxa"/>
            <w:vAlign w:val="center"/>
          </w:tcPr>
          <w:p w:rsidR="00A015DF" w:rsidRDefault="00A015DF" w:rsidP="00784614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</w:tcPr>
          <w:p w:rsidR="00A015DF" w:rsidRPr="00191DFD" w:rsidRDefault="00A015DF" w:rsidP="001560D5">
            <w:pPr>
              <w:jc w:val="center"/>
            </w:pPr>
          </w:p>
        </w:tc>
      </w:tr>
    </w:tbl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/>
    <w:p w:rsidR="00A015DF" w:rsidRDefault="00A015DF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A015DF" w:rsidRPr="001004C4" w:rsidRDefault="00A015DF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«01» августа 2025</w:t>
      </w:r>
      <w:r w:rsidRPr="001004C4">
        <w:rPr>
          <w:sz w:val="28"/>
          <w:szCs w:val="28"/>
        </w:rPr>
        <w:t xml:space="preserve"> г.</w:t>
      </w:r>
    </w:p>
    <w:p w:rsidR="00A015DF" w:rsidRPr="00D37107" w:rsidRDefault="00A015DF" w:rsidP="002C53A8">
      <w:pPr>
        <w:jc w:val="center"/>
        <w:rPr>
          <w:b/>
          <w:bCs/>
          <w:sz w:val="28"/>
          <w:szCs w:val="28"/>
        </w:rPr>
      </w:pPr>
      <w:r w:rsidRPr="001004C4">
        <w:rPr>
          <w:b/>
          <w:bCs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618"/>
        <w:gridCol w:w="3619"/>
        <w:gridCol w:w="1707"/>
        <w:gridCol w:w="2459"/>
      </w:tblGrid>
      <w:tr w:rsidR="00A015DF" w:rsidRPr="008761A3">
        <w:trPr>
          <w:trHeight w:val="455"/>
        </w:trPr>
        <w:tc>
          <w:tcPr>
            <w:tcW w:w="1505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Дела</w:t>
            </w:r>
          </w:p>
        </w:tc>
        <w:tc>
          <w:tcPr>
            <w:tcW w:w="1618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707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rFonts w:ascii="Times New Roman CYR" w:hAnsi="Times New Roman CYR" w:cs="Times New Roman CYR"/>
                <w:b/>
                <w:bCs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</w:tcPr>
          <w:p w:rsidR="00A015DF" w:rsidRPr="00CD0C65" w:rsidRDefault="00A015DF" w:rsidP="001560D5">
            <w:pPr>
              <w:jc w:val="center"/>
              <w:rPr>
                <w:b/>
                <w:bCs/>
              </w:rPr>
            </w:pPr>
            <w:r w:rsidRPr="00CD0C65"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0C0BE9">
            <w:pPr>
              <w:jc w:val="center"/>
            </w:pPr>
            <w:r>
              <w:t>2а-754/2025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0C0BE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09-00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0C0BE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ОМВД России «Каменнобродский» к Егорову И.В. об установлении дополнительных административных ограничений</w:t>
            </w:r>
          </w:p>
        </w:tc>
        <w:tc>
          <w:tcPr>
            <w:tcW w:w="1707" w:type="dxa"/>
            <w:vAlign w:val="center"/>
          </w:tcPr>
          <w:p w:rsidR="00A015DF" w:rsidRPr="00455C63" w:rsidRDefault="00A015DF" w:rsidP="000C0BE9">
            <w:pPr>
              <w:jc w:val="center"/>
              <w:rPr>
                <w:rFonts w:ascii="Times New Roman CYR" w:hAnsi="Times New Roman CYR" w:cs="Times New Roman CYR"/>
              </w:rPr>
            </w:pPr>
            <w:r w:rsidRPr="00191DFD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C53A8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0C0BE9">
            <w:pPr>
              <w:jc w:val="center"/>
            </w:pPr>
            <w:r>
              <w:t>2а-755/2025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0C0BE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09-30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0C0BE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ОМВД России «Каменнобродский» к Кондину В.В. об установлении дополнительных административных ограничений</w:t>
            </w:r>
          </w:p>
        </w:tc>
        <w:tc>
          <w:tcPr>
            <w:tcW w:w="1707" w:type="dxa"/>
            <w:vAlign w:val="center"/>
          </w:tcPr>
          <w:p w:rsidR="00A015DF" w:rsidRPr="00191DFD" w:rsidRDefault="00A015DF" w:rsidP="000C0BE9">
            <w:pPr>
              <w:jc w:val="center"/>
            </w:pPr>
            <w:r w:rsidRPr="007479D9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C53A8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0C0BE9">
            <w:pPr>
              <w:jc w:val="center"/>
            </w:pPr>
            <w:r>
              <w:t>2-673/2025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0C0BE9">
            <w:pPr>
              <w:jc w:val="center"/>
            </w:pPr>
            <w:r>
              <w:t>10-30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0C0BE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Бондаренко С.Ф. к АМОМО г. Кременная о признании права собственности на земельные участки</w:t>
            </w:r>
          </w:p>
        </w:tc>
        <w:tc>
          <w:tcPr>
            <w:tcW w:w="1707" w:type="dxa"/>
            <w:vAlign w:val="center"/>
          </w:tcPr>
          <w:p w:rsidR="00A015DF" w:rsidRPr="00191DFD" w:rsidRDefault="00A015DF" w:rsidP="000C0BE9">
            <w:pPr>
              <w:jc w:val="center"/>
            </w:pPr>
            <w:r w:rsidRPr="00B4743C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C53A8">
            <w:pPr>
              <w:jc w:val="center"/>
            </w:pPr>
          </w:p>
        </w:tc>
      </w:tr>
      <w:tr w:rsidR="00A015DF" w:rsidRPr="008761A3">
        <w:trPr>
          <w:trHeight w:val="412"/>
        </w:trPr>
        <w:tc>
          <w:tcPr>
            <w:tcW w:w="1505" w:type="dxa"/>
            <w:vAlign w:val="center"/>
          </w:tcPr>
          <w:p w:rsidR="00A015DF" w:rsidRPr="0035702A" w:rsidRDefault="00A015DF" w:rsidP="000C0BE9">
            <w:pPr>
              <w:jc w:val="center"/>
            </w:pPr>
            <w:r>
              <w:t>2-674/2025</w:t>
            </w:r>
          </w:p>
        </w:tc>
        <w:tc>
          <w:tcPr>
            <w:tcW w:w="1618" w:type="dxa"/>
            <w:vAlign w:val="center"/>
          </w:tcPr>
          <w:p w:rsidR="00A015DF" w:rsidRPr="0035702A" w:rsidRDefault="00A015DF" w:rsidP="000C0BE9">
            <w:pPr>
              <w:jc w:val="center"/>
            </w:pPr>
            <w:r>
              <w:t>14-30</w:t>
            </w:r>
          </w:p>
        </w:tc>
        <w:tc>
          <w:tcPr>
            <w:tcW w:w="3619" w:type="dxa"/>
            <w:vAlign w:val="center"/>
          </w:tcPr>
          <w:p w:rsidR="00A015DF" w:rsidRPr="0035702A" w:rsidRDefault="00A015DF" w:rsidP="000C0BE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Кондра А.В. к Скачко О.Н. о взыскании материального ущерба причиненного в результате ДТП</w:t>
            </w:r>
          </w:p>
        </w:tc>
        <w:tc>
          <w:tcPr>
            <w:tcW w:w="1707" w:type="dxa"/>
            <w:vAlign w:val="center"/>
          </w:tcPr>
          <w:p w:rsidR="00A015DF" w:rsidRPr="00B4743C" w:rsidRDefault="00A015DF" w:rsidP="000C0BE9">
            <w:pPr>
              <w:jc w:val="center"/>
            </w:pPr>
            <w:r w:rsidRPr="00B4743C">
              <w:t>Зал судебных заседаний № 2</w:t>
            </w:r>
          </w:p>
        </w:tc>
        <w:tc>
          <w:tcPr>
            <w:tcW w:w="2459" w:type="dxa"/>
          </w:tcPr>
          <w:p w:rsidR="00A015DF" w:rsidRPr="00455C63" w:rsidRDefault="00A015DF" w:rsidP="002C53A8">
            <w:pPr>
              <w:jc w:val="center"/>
            </w:pPr>
          </w:p>
        </w:tc>
      </w:tr>
    </w:tbl>
    <w:p w:rsidR="00A015DF" w:rsidRDefault="00A015DF" w:rsidP="009814D9">
      <w:pPr>
        <w:autoSpaceDE w:val="0"/>
        <w:autoSpaceDN w:val="0"/>
        <w:adjustRightInd w:val="0"/>
        <w:jc w:val="both"/>
      </w:pPr>
    </w:p>
    <w:sectPr w:rsidR="00A015DF" w:rsidSect="003C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3A8"/>
    <w:rsid w:val="00013B3F"/>
    <w:rsid w:val="00080DDC"/>
    <w:rsid w:val="000C0BE9"/>
    <w:rsid w:val="000D16E3"/>
    <w:rsid w:val="001004C4"/>
    <w:rsid w:val="001560D5"/>
    <w:rsid w:val="00163693"/>
    <w:rsid w:val="00191DFD"/>
    <w:rsid w:val="001B6CA2"/>
    <w:rsid w:val="00253416"/>
    <w:rsid w:val="002C53A8"/>
    <w:rsid w:val="00336057"/>
    <w:rsid w:val="0035702A"/>
    <w:rsid w:val="003C0193"/>
    <w:rsid w:val="003E0D84"/>
    <w:rsid w:val="00455C63"/>
    <w:rsid w:val="00477983"/>
    <w:rsid w:val="00494B5D"/>
    <w:rsid w:val="005E4D55"/>
    <w:rsid w:val="0061312F"/>
    <w:rsid w:val="007479D9"/>
    <w:rsid w:val="00784614"/>
    <w:rsid w:val="007D7C95"/>
    <w:rsid w:val="008761A3"/>
    <w:rsid w:val="009814D9"/>
    <w:rsid w:val="009F461B"/>
    <w:rsid w:val="00A015DF"/>
    <w:rsid w:val="00AC0323"/>
    <w:rsid w:val="00B15F70"/>
    <w:rsid w:val="00B430F4"/>
    <w:rsid w:val="00B4743C"/>
    <w:rsid w:val="00C177F7"/>
    <w:rsid w:val="00C349F7"/>
    <w:rsid w:val="00C55321"/>
    <w:rsid w:val="00C66897"/>
    <w:rsid w:val="00CA1938"/>
    <w:rsid w:val="00CD0C65"/>
    <w:rsid w:val="00D3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3A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4</Pages>
  <Words>608</Words>
  <Characters>3471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ЛОХМАТОВА</dc:creator>
  <cp:keywords/>
  <dc:description/>
  <cp:lastModifiedBy>Виталий</cp:lastModifiedBy>
  <cp:revision>5</cp:revision>
  <cp:lastPrinted>2025-07-28T12:33:00Z</cp:lastPrinted>
  <dcterms:created xsi:type="dcterms:W3CDTF">2025-07-28T12:06:00Z</dcterms:created>
  <dcterms:modified xsi:type="dcterms:W3CDTF">2025-07-28T12:36:00Z</dcterms:modified>
</cp:coreProperties>
</file>