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34" w:rsidRDefault="001538EE" w:rsidP="00CD2B73">
      <w:pPr>
        <w:pStyle w:val="a8"/>
        <w:spacing w:before="0" w:beforeAutospacing="0" w:after="0" w:afterAutospacing="0" w:line="276" w:lineRule="auto"/>
        <w:ind w:firstLine="709"/>
        <w:textAlignment w:val="baseline"/>
        <w:rPr>
          <w:rFonts w:ascii="Arial" w:hAnsi="Arial" w:cs="Arial"/>
          <w:sz w:val="22"/>
          <w:szCs w:val="22"/>
        </w:rPr>
      </w:pPr>
      <w:r w:rsidRPr="003763B8">
        <w:rPr>
          <w:sz w:val="26"/>
          <w:szCs w:val="26"/>
        </w:rPr>
        <w:t xml:space="preserve">В связи с </w:t>
      </w:r>
      <w:r>
        <w:rPr>
          <w:sz w:val="26"/>
          <w:szCs w:val="26"/>
        </w:rPr>
        <w:t>изменениями наименований подразделений Банка России, осуществляющих функции расчетного и кассового обслуживания</w:t>
      </w:r>
      <w:r w:rsidRPr="003763B8">
        <w:rPr>
          <w:sz w:val="26"/>
          <w:szCs w:val="26"/>
        </w:rPr>
        <w:t xml:space="preserve">, начиная с </w:t>
      </w:r>
      <w:r w:rsidRPr="00B3645D">
        <w:rPr>
          <w:color w:val="FF0000"/>
          <w:sz w:val="26"/>
          <w:szCs w:val="26"/>
        </w:rPr>
        <w:t>27.10.2025</w:t>
      </w:r>
      <w:r w:rsidRPr="003763B8">
        <w:rPr>
          <w:sz w:val="26"/>
          <w:szCs w:val="26"/>
        </w:rPr>
        <w:t>, будут действовать следующие платежные реквизиты</w:t>
      </w:r>
      <w:r w:rsidR="008C6034">
        <w:rPr>
          <w:rFonts w:ascii="Arial" w:hAnsi="Arial" w:cs="Arial"/>
          <w:sz w:val="22"/>
          <w:szCs w:val="22"/>
        </w:rPr>
        <w:t xml:space="preserve"> для уплаты </w:t>
      </w:r>
      <w:r w:rsidR="008C6034" w:rsidRPr="008C6034">
        <w:rPr>
          <w:rFonts w:ascii="Arial" w:hAnsi="Arial" w:cs="Arial"/>
          <w:b/>
          <w:sz w:val="22"/>
          <w:szCs w:val="22"/>
        </w:rPr>
        <w:t>госпошлины</w:t>
      </w:r>
      <w:r w:rsidR="00CD2B73" w:rsidRPr="0024280D">
        <w:rPr>
          <w:rFonts w:ascii="Arial" w:hAnsi="Arial" w:cs="Arial"/>
          <w:sz w:val="22"/>
          <w:szCs w:val="22"/>
        </w:rPr>
        <w:t>.</w:t>
      </w:r>
    </w:p>
    <w:p w:rsidR="00CD2B73" w:rsidRDefault="00CD2B73" w:rsidP="00CD2B73">
      <w:pPr>
        <w:pStyle w:val="a8"/>
        <w:spacing w:before="0" w:beforeAutospacing="0" w:after="0" w:afterAutospacing="0" w:line="276" w:lineRule="auto"/>
        <w:ind w:firstLine="709"/>
        <w:textAlignment w:val="baseline"/>
        <w:rPr>
          <w:rFonts w:ascii="Arial" w:hAnsi="Arial" w:cs="Arial"/>
          <w:sz w:val="20"/>
          <w:szCs w:val="20"/>
        </w:rPr>
      </w:pPr>
    </w:p>
    <w:p w:rsidR="0063442C" w:rsidRDefault="0063442C" w:rsidP="0063442C">
      <w:pPr>
        <w:shd w:val="clear" w:color="auto" w:fill="FFFFFF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Реквизиты уплаты государственной пошлины по делам,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рассматриваемым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судами общей юрисдикции и мировыми судьями города Брянска, </w:t>
      </w:r>
      <w:r w:rsidRPr="00AD40AD">
        <w:rPr>
          <w:rFonts w:ascii="Arial" w:hAnsi="Arial" w:cs="Arial"/>
          <w:b/>
          <w:bCs/>
          <w:color w:val="000000"/>
          <w:sz w:val="21"/>
          <w:szCs w:val="21"/>
        </w:rPr>
        <w:t xml:space="preserve">уплачиваемой </w:t>
      </w:r>
      <w:r w:rsidRPr="00463694">
        <w:rPr>
          <w:rFonts w:ascii="Arial" w:hAnsi="Arial" w:cs="Arial"/>
          <w:b/>
          <w:bCs/>
          <w:color w:val="FF0000"/>
          <w:sz w:val="21"/>
          <w:szCs w:val="21"/>
        </w:rPr>
        <w:t>при обращении в суд</w:t>
      </w:r>
      <w:r w:rsidR="00465658" w:rsidRPr="00465658">
        <w:rPr>
          <w:rFonts w:ascii="Arial" w:hAnsi="Arial" w:cs="Arial"/>
          <w:b/>
          <w:bCs/>
          <w:color w:val="FF0000"/>
          <w:sz w:val="21"/>
          <w:szCs w:val="21"/>
        </w:rPr>
        <w:t xml:space="preserve"> </w:t>
      </w:r>
      <w:r w:rsidR="00465658">
        <w:rPr>
          <w:rFonts w:ascii="Arial" w:hAnsi="Arial" w:cs="Arial"/>
          <w:b/>
          <w:bCs/>
          <w:color w:val="FF0000"/>
          <w:sz w:val="21"/>
          <w:szCs w:val="21"/>
        </w:rPr>
        <w:t>по первой инстанции</w:t>
      </w:r>
      <w:r>
        <w:rPr>
          <w:rFonts w:ascii="Arial" w:hAnsi="Arial" w:cs="Arial"/>
          <w:b/>
          <w:bCs/>
          <w:color w:val="FF0000"/>
          <w:sz w:val="21"/>
          <w:szCs w:val="21"/>
        </w:rPr>
        <w:t>:</w:t>
      </w:r>
    </w:p>
    <w:p w:rsidR="0063442C" w:rsidRDefault="0063442C" w:rsidP="0063442C">
      <w:pPr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3442C" w:rsidRPr="004659DD" w:rsidRDefault="0063442C" w:rsidP="0063442C">
      <w:pP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Получатель: </w:t>
      </w:r>
      <w:r w:rsidR="00CD274F" w:rsidRPr="00CD274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Казначейство России (ФНС России)</w:t>
      </w:r>
      <w:r w:rsidRPr="004659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КБК  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182108030</w:t>
      </w:r>
      <w:r w:rsidRPr="00463694">
        <w:rPr>
          <w:rFonts w:ascii="Arial" w:eastAsia="Times New Roman" w:hAnsi="Arial" w:cs="Arial"/>
          <w:bCs/>
          <w:color w:val="FF0000"/>
          <w:sz w:val="20"/>
          <w:szCs w:val="20"/>
          <w:shd w:val="clear" w:color="auto" w:fill="FFFFFF"/>
          <w:lang w:eastAsia="ru-RU"/>
        </w:rPr>
        <w:t>1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00110</w:t>
      </w:r>
      <w:r w:rsidRPr="00463694">
        <w:rPr>
          <w:rFonts w:ascii="Arial" w:eastAsia="Times New Roman" w:hAnsi="Arial" w:cs="Arial"/>
          <w:bCs/>
          <w:color w:val="FF0000"/>
          <w:sz w:val="20"/>
          <w:szCs w:val="20"/>
          <w:shd w:val="clear" w:color="auto" w:fill="FFFFFF"/>
          <w:lang w:eastAsia="ru-RU"/>
        </w:rPr>
        <w:t>5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0110</w:t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63442C" w:rsidRPr="004659DD" w:rsidRDefault="0063442C" w:rsidP="0063442C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ИНН   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7727406020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КПП    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770801001</w:t>
      </w:r>
      <w:r w:rsidRPr="004659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БИК банка     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017003983</w:t>
      </w:r>
    </w:p>
    <w:p w:rsidR="0063442C" w:rsidRPr="004659DD" w:rsidRDefault="0063442C" w:rsidP="0063442C">
      <w:pPr>
        <w:shd w:val="clear" w:color="auto" w:fill="FFFFFF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Казначейский счет  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031006430000000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185</w:t>
      </w:r>
      <w:r w:rsidR="001538E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00</w:t>
      </w:r>
    </w:p>
    <w:p w:rsidR="0063442C" w:rsidRPr="004659DD" w:rsidRDefault="001538EE" w:rsidP="0063442C">
      <w:pPr>
        <w:shd w:val="clear" w:color="auto" w:fill="FFFFFF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Банк получателя: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538E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ОКЦ № 7 ГУ Банка России по Центральному федеральному округу </w:t>
      </w:r>
      <w:r w:rsidR="0063442C" w:rsidRPr="00CD2B7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//УФК по </w:t>
      </w:r>
      <w:proofErr w:type="gramStart"/>
      <w:r w:rsidR="0063442C" w:rsidRPr="00CD2B7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Тульской</w:t>
      </w:r>
      <w:proofErr w:type="gramEnd"/>
      <w:r w:rsidR="0063442C" w:rsidRPr="00CD2B7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области, г Тула</w:t>
      </w:r>
      <w:r w:rsidR="0063442C">
        <w:t xml:space="preserve"> </w:t>
      </w:r>
    </w:p>
    <w:p w:rsidR="0063442C" w:rsidRPr="004659DD" w:rsidRDefault="0063442C" w:rsidP="0063442C">
      <w:pP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ЕКС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40102810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445370000059</w:t>
      </w:r>
    </w:p>
    <w:p w:rsidR="0063442C" w:rsidRPr="004659DD" w:rsidRDefault="0063442C" w:rsidP="0063442C">
      <w:pPr>
        <w:rPr>
          <w:rFonts w:ascii="Arial" w:hAnsi="Arial" w:cs="Arial"/>
          <w:color w:val="000000"/>
          <w:sz w:val="20"/>
          <w:szCs w:val="20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ОКТМО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15</w:t>
      </w:r>
      <w:r w:rsidR="00940A4C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610151</w:t>
      </w:r>
    </w:p>
    <w:p w:rsidR="0063442C" w:rsidRDefault="0063442C" w:rsidP="006344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tbl>
      <w:tblPr>
        <w:tblW w:w="10147" w:type="dxa"/>
        <w:jc w:val="center"/>
        <w:tblInd w:w="-398" w:type="dxa"/>
        <w:tblCellMar>
          <w:left w:w="28" w:type="dxa"/>
          <w:right w:w="28" w:type="dxa"/>
        </w:tblCellMar>
        <w:tblLook w:val="0000"/>
      </w:tblPr>
      <w:tblGrid>
        <w:gridCol w:w="1777"/>
        <w:gridCol w:w="2302"/>
        <w:gridCol w:w="681"/>
        <w:gridCol w:w="567"/>
        <w:gridCol w:w="56"/>
        <w:gridCol w:w="66"/>
        <w:gridCol w:w="1408"/>
        <w:gridCol w:w="313"/>
        <w:gridCol w:w="992"/>
        <w:gridCol w:w="1985"/>
      </w:tblGrid>
      <w:tr w:rsidR="0063442C" w:rsidRPr="00C15C60" w:rsidTr="00AF248E">
        <w:trPr>
          <w:cantSplit/>
          <w:trHeight w:val="210"/>
          <w:jc w:val="center"/>
        </w:trPr>
        <w:tc>
          <w:tcPr>
            <w:tcW w:w="1777" w:type="dxa"/>
            <w:tcBorders>
              <w:top w:val="dashed" w:sz="4" w:space="0" w:color="auto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63442C" w:rsidRPr="00141B1B" w:rsidRDefault="0063442C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</w:tc>
        <w:tc>
          <w:tcPr>
            <w:tcW w:w="4820" w:type="dxa"/>
            <w:gridSpan w:val="6"/>
            <w:tcBorders>
              <w:top w:val="dashed" w:sz="4" w:space="0" w:color="auto"/>
              <w:bottom w:val="nil"/>
              <w:right w:val="single" w:sz="4" w:space="0" w:color="auto"/>
            </w:tcBorders>
            <w:vAlign w:val="bottom"/>
          </w:tcPr>
          <w:p w:rsidR="0063442C" w:rsidRPr="00141B1B" w:rsidRDefault="00CD274F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eastAsia="Calibri" w:hAnsi="Tahoma" w:cs="Tahoma"/>
                <w:b/>
                <w:color w:val="000000"/>
                <w:lang w:val="ru-RU" w:eastAsia="en-US"/>
              </w:rPr>
              <w:t>Казначейство России (ФНС России)</w:t>
            </w:r>
          </w:p>
        </w:tc>
      </w:tr>
      <w:tr w:rsidR="0063442C" w:rsidRPr="00C15C60" w:rsidTr="00AF248E">
        <w:trPr>
          <w:trHeight w:val="280"/>
          <w:jc w:val="center"/>
        </w:trPr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:rsidR="0063442C" w:rsidRPr="00141B1B" w:rsidRDefault="0063442C" w:rsidP="00AF248E">
            <w:pPr>
              <w:pStyle w:val="2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3672" w:type="dxa"/>
            <w:gridSpan w:val="5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772 740 6020</w:t>
            </w:r>
          </w:p>
        </w:tc>
        <w:tc>
          <w:tcPr>
            <w:tcW w:w="469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63442C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538EE"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 w:rsid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63442C" w:rsidRPr="001E50BC" w:rsidRDefault="001538EE" w:rsidP="001538EE">
            <w:pPr>
              <w:ind w:right="26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570F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453 700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63442C" w:rsidRPr="003803FF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Pr="003803FF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63442C" w:rsidRPr="00757B8F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7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15</w:t>
            </w:r>
            <w:r w:rsidR="00940A4C">
              <w:rPr>
                <w:rFonts w:ascii="Tahoma" w:hAnsi="Tahoma" w:cs="Tahoma"/>
                <w:b/>
                <w:bCs/>
                <w:sz w:val="20"/>
                <w:szCs w:val="20"/>
              </w:rPr>
              <w:t>6 101 51</w:t>
            </w: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trHeight w:val="419"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63442C" w:rsidRPr="00C15C60" w:rsidTr="00AF248E">
        <w:trPr>
          <w:cantSplit/>
          <w:trHeight w:val="320"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Государственная пошлина по делам, </w:t>
            </w: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рассматриваемым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судами общей юрисдикции и мировыми судьями г. Брянска, 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уплачиваемая 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при обращении в суды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63442C" w:rsidRPr="00C15C60" w:rsidTr="00AF248E">
        <w:trPr>
          <w:jc w:val="center"/>
        </w:trPr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63442C" w:rsidRPr="00C15C60" w:rsidTr="00AF248E">
        <w:trPr>
          <w:jc w:val="center"/>
        </w:trPr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trHeight w:val="210"/>
          <w:jc w:val="center"/>
        </w:trPr>
        <w:tc>
          <w:tcPr>
            <w:tcW w:w="1777" w:type="dxa"/>
            <w:tcBorders>
              <w:top w:val="dashed" w:sz="4" w:space="0" w:color="auto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63442C" w:rsidRPr="00141B1B" w:rsidRDefault="0063442C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</w:tc>
        <w:tc>
          <w:tcPr>
            <w:tcW w:w="4820" w:type="dxa"/>
            <w:gridSpan w:val="6"/>
            <w:tcBorders>
              <w:top w:val="dashed" w:sz="4" w:space="0" w:color="auto"/>
              <w:bottom w:val="nil"/>
              <w:right w:val="single" w:sz="4" w:space="0" w:color="auto"/>
            </w:tcBorders>
            <w:vAlign w:val="bottom"/>
          </w:tcPr>
          <w:p w:rsidR="0063442C" w:rsidRPr="00141B1B" w:rsidRDefault="00CD274F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eastAsia="Calibri" w:hAnsi="Tahoma" w:cs="Tahoma"/>
                <w:b/>
                <w:color w:val="000000"/>
                <w:lang w:val="ru-RU" w:eastAsia="en-US"/>
              </w:rPr>
              <w:t>Казначейство России (ФНС России)</w:t>
            </w:r>
          </w:p>
        </w:tc>
      </w:tr>
      <w:tr w:rsidR="0063442C" w:rsidRPr="00C15C60" w:rsidTr="00AF248E">
        <w:trPr>
          <w:trHeight w:val="280"/>
          <w:jc w:val="center"/>
        </w:trPr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:rsidR="0063442C" w:rsidRPr="00141B1B" w:rsidRDefault="0063442C" w:rsidP="00AF248E">
            <w:pPr>
              <w:pStyle w:val="2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3672" w:type="dxa"/>
            <w:gridSpan w:val="5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772 740 6020</w:t>
            </w:r>
          </w:p>
        </w:tc>
        <w:tc>
          <w:tcPr>
            <w:tcW w:w="469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63442C" w:rsidRPr="001E50BC" w:rsidRDefault="001538EE" w:rsidP="001538EE">
            <w:pPr>
              <w:ind w:right="26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="00570F09"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="00570F09"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63442C" w:rsidRPr="003803FF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Pr="003803FF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63442C" w:rsidRPr="00757B8F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7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15</w:t>
            </w:r>
            <w:r w:rsidR="00940A4C">
              <w:rPr>
                <w:rFonts w:ascii="Tahoma" w:hAnsi="Tahoma" w:cs="Tahoma"/>
                <w:b/>
                <w:bCs/>
                <w:sz w:val="20"/>
                <w:szCs w:val="20"/>
              </w:rPr>
              <w:t>6 101 51</w:t>
            </w: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trHeight w:val="419"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63442C" w:rsidRPr="00C15C60" w:rsidTr="00AF248E">
        <w:trPr>
          <w:cantSplit/>
          <w:trHeight w:val="320"/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Государственная пошлина по делам, </w:t>
            </w: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рассматриваемым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судами общей юрисдикции и мировыми судьями г. Брянска, 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уплачиваемая 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при обращении в суды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63442C" w:rsidRPr="00C15C60" w:rsidTr="00AF248E">
        <w:trPr>
          <w:jc w:val="center"/>
        </w:trPr>
        <w:tc>
          <w:tcPr>
            <w:tcW w:w="1777" w:type="dxa"/>
            <w:tcBorders>
              <w:top w:val="nil"/>
              <w:bottom w:val="nil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jc w:val="center"/>
        </w:trPr>
        <w:tc>
          <w:tcPr>
            <w:tcW w:w="1777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63442C" w:rsidRPr="00C15C60" w:rsidTr="00AF248E">
        <w:trPr>
          <w:jc w:val="center"/>
        </w:trPr>
        <w:tc>
          <w:tcPr>
            <w:tcW w:w="1777" w:type="dxa"/>
            <w:tcBorders>
              <w:top w:val="nil"/>
              <w:bottom w:val="single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63442C" w:rsidRDefault="0063442C" w:rsidP="0063442C">
      <w:pPr>
        <w:rPr>
          <w:rFonts w:ascii="Arial" w:hAnsi="Arial" w:cs="Arial"/>
          <w:color w:val="000000"/>
          <w:sz w:val="21"/>
          <w:szCs w:val="21"/>
        </w:rPr>
      </w:pPr>
    </w:p>
    <w:p w:rsidR="0063442C" w:rsidRDefault="0063442C" w:rsidP="0063442C">
      <w:pPr>
        <w:shd w:val="clear" w:color="auto" w:fill="FFFFFF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Реквизиты уплаты государственной пошлины по делам, рассматриваемым судами общей юрисдикции и мировыми судьями города Брянска, </w:t>
      </w:r>
      <w:r w:rsidRPr="00AD40AD">
        <w:rPr>
          <w:rFonts w:ascii="Arial" w:hAnsi="Arial" w:cs="Arial"/>
          <w:b/>
          <w:bCs/>
          <w:color w:val="000000"/>
          <w:sz w:val="21"/>
          <w:szCs w:val="21"/>
        </w:rPr>
        <w:t xml:space="preserve">уплачиваемой </w:t>
      </w:r>
      <w:r w:rsidRPr="00463694">
        <w:rPr>
          <w:rFonts w:ascii="Arial" w:hAnsi="Arial" w:cs="Arial"/>
          <w:b/>
          <w:bCs/>
          <w:color w:val="FF0000"/>
          <w:sz w:val="21"/>
          <w:szCs w:val="21"/>
        </w:rPr>
        <w:t>по результатам рассмотрения дел по существу</w:t>
      </w:r>
      <w:r w:rsidR="00465658">
        <w:rPr>
          <w:rFonts w:ascii="Arial" w:hAnsi="Arial" w:cs="Arial"/>
          <w:b/>
          <w:bCs/>
          <w:color w:val="FF0000"/>
          <w:sz w:val="21"/>
          <w:szCs w:val="21"/>
        </w:rPr>
        <w:t>, вторая и далее инстанции (апелляция, кассация, надзор)</w:t>
      </w:r>
      <w:r>
        <w:rPr>
          <w:rFonts w:ascii="Arial" w:hAnsi="Arial" w:cs="Arial"/>
          <w:b/>
          <w:bCs/>
          <w:color w:val="FF0000"/>
          <w:sz w:val="21"/>
          <w:szCs w:val="21"/>
        </w:rPr>
        <w:t>:</w:t>
      </w:r>
      <w:proofErr w:type="gramEnd"/>
    </w:p>
    <w:p w:rsidR="0063442C" w:rsidRDefault="0063442C" w:rsidP="0063442C">
      <w:pPr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63442C" w:rsidRPr="004659DD" w:rsidRDefault="0063442C" w:rsidP="0063442C">
      <w:pP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Получатель: </w:t>
      </w:r>
      <w:r w:rsidR="00CD274F" w:rsidRPr="00CD274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Казначейство России (ФНС России)</w:t>
      </w:r>
      <w:r w:rsidRPr="004659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КБК  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182108030</w:t>
      </w:r>
      <w:r w:rsidRPr="00463694">
        <w:rPr>
          <w:rFonts w:ascii="Arial" w:eastAsia="Times New Roman" w:hAnsi="Arial" w:cs="Arial"/>
          <w:bCs/>
          <w:color w:val="FF0000"/>
          <w:sz w:val="20"/>
          <w:szCs w:val="20"/>
          <w:shd w:val="clear" w:color="auto" w:fill="FFFFFF"/>
          <w:lang w:eastAsia="ru-RU"/>
        </w:rPr>
        <w:t>1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00110</w:t>
      </w:r>
      <w:r w:rsidRPr="00463694">
        <w:rPr>
          <w:rFonts w:ascii="Arial" w:eastAsia="Times New Roman" w:hAnsi="Arial" w:cs="Arial"/>
          <w:bCs/>
          <w:color w:val="FF0000"/>
          <w:sz w:val="20"/>
          <w:szCs w:val="20"/>
          <w:shd w:val="clear" w:color="auto" w:fill="FFFFFF"/>
          <w:lang w:eastAsia="ru-RU"/>
        </w:rPr>
        <w:t>6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0110</w:t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63442C" w:rsidRPr="004659DD" w:rsidRDefault="0063442C" w:rsidP="0063442C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ИНН   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7727406020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КПП    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770801001</w:t>
      </w:r>
      <w:r w:rsidRPr="004659D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БИК банка     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017003983</w:t>
      </w:r>
    </w:p>
    <w:p w:rsidR="0063442C" w:rsidRPr="004659DD" w:rsidRDefault="0063442C" w:rsidP="0063442C">
      <w:pPr>
        <w:shd w:val="clear" w:color="auto" w:fill="FFFFFF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Казначейский счет  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031006430000000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185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00</w:t>
      </w:r>
    </w:p>
    <w:p w:rsidR="001538EE" w:rsidRPr="004659DD" w:rsidRDefault="001538EE" w:rsidP="001538EE">
      <w:pPr>
        <w:shd w:val="clear" w:color="auto" w:fill="FFFFFF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Банк получателя: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538EE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ОКЦ № 7 ГУ Банка России по Центральному федеральному округу </w:t>
      </w:r>
      <w:r w:rsidRPr="00CD2B7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//УФК по </w:t>
      </w:r>
      <w:proofErr w:type="gramStart"/>
      <w:r w:rsidRPr="00CD2B7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Тульской</w:t>
      </w:r>
      <w:proofErr w:type="gramEnd"/>
      <w:r w:rsidRPr="00CD2B7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области, г Тула</w:t>
      </w:r>
      <w:r>
        <w:t xml:space="preserve"> </w:t>
      </w:r>
    </w:p>
    <w:p w:rsidR="0063442C" w:rsidRPr="004659DD" w:rsidRDefault="0063442C" w:rsidP="0063442C">
      <w:pP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ЕКС </w:t>
      </w:r>
      <w:r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40102810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445370000059</w:t>
      </w:r>
    </w:p>
    <w:p w:rsidR="0063442C" w:rsidRPr="004659DD" w:rsidRDefault="0063442C" w:rsidP="0063442C">
      <w:pPr>
        <w:rPr>
          <w:rFonts w:ascii="Arial" w:hAnsi="Arial" w:cs="Arial"/>
          <w:color w:val="000000"/>
          <w:sz w:val="20"/>
          <w:szCs w:val="20"/>
        </w:rPr>
      </w:pPr>
      <w:r w:rsidRPr="004659D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ОКТМО </w:t>
      </w:r>
      <w:r w:rsidR="00940A4C" w:rsidRPr="004659DD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15</w:t>
      </w:r>
      <w:r w:rsidR="00940A4C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  <w:lang w:eastAsia="ru-RU"/>
        </w:rPr>
        <w:t>610151</w:t>
      </w:r>
    </w:p>
    <w:p w:rsidR="0063442C" w:rsidRDefault="0063442C" w:rsidP="0063442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tbl>
      <w:tblPr>
        <w:tblW w:w="10361" w:type="dxa"/>
        <w:jc w:val="center"/>
        <w:tblInd w:w="-398" w:type="dxa"/>
        <w:tblCellMar>
          <w:left w:w="28" w:type="dxa"/>
          <w:right w:w="28" w:type="dxa"/>
        </w:tblCellMar>
        <w:tblLook w:val="0000"/>
      </w:tblPr>
      <w:tblGrid>
        <w:gridCol w:w="1991"/>
        <w:gridCol w:w="2302"/>
        <w:gridCol w:w="681"/>
        <w:gridCol w:w="567"/>
        <w:gridCol w:w="56"/>
        <w:gridCol w:w="66"/>
        <w:gridCol w:w="1408"/>
        <w:gridCol w:w="313"/>
        <w:gridCol w:w="992"/>
        <w:gridCol w:w="1985"/>
      </w:tblGrid>
      <w:tr w:rsidR="0063442C" w:rsidRPr="00C15C60" w:rsidTr="00AF248E">
        <w:trPr>
          <w:cantSplit/>
          <w:trHeight w:val="210"/>
          <w:jc w:val="center"/>
        </w:trPr>
        <w:tc>
          <w:tcPr>
            <w:tcW w:w="1991" w:type="dxa"/>
            <w:tcBorders>
              <w:top w:val="dashed" w:sz="4" w:space="0" w:color="auto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63442C" w:rsidRPr="00141B1B" w:rsidRDefault="0063442C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</w:tc>
        <w:tc>
          <w:tcPr>
            <w:tcW w:w="4820" w:type="dxa"/>
            <w:gridSpan w:val="6"/>
            <w:tcBorders>
              <w:top w:val="dashed" w:sz="4" w:space="0" w:color="auto"/>
              <w:bottom w:val="nil"/>
              <w:right w:val="single" w:sz="4" w:space="0" w:color="auto"/>
            </w:tcBorders>
            <w:vAlign w:val="bottom"/>
          </w:tcPr>
          <w:p w:rsidR="0063442C" w:rsidRPr="00141B1B" w:rsidRDefault="00CD274F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eastAsia="Calibri" w:hAnsi="Tahoma" w:cs="Tahoma"/>
                <w:b/>
                <w:color w:val="000000"/>
                <w:lang w:val="ru-RU" w:eastAsia="en-US"/>
              </w:rPr>
              <w:t>Казначейство России (ФНС России)</w:t>
            </w:r>
          </w:p>
        </w:tc>
      </w:tr>
      <w:tr w:rsidR="0063442C" w:rsidRPr="00C15C60" w:rsidTr="00AF248E">
        <w:trPr>
          <w:trHeight w:val="280"/>
          <w:jc w:val="center"/>
        </w:trPr>
        <w:tc>
          <w:tcPr>
            <w:tcW w:w="1991" w:type="dxa"/>
            <w:tcBorders>
              <w:top w:val="nil"/>
              <w:bottom w:val="nil"/>
            </w:tcBorders>
            <w:vAlign w:val="center"/>
          </w:tcPr>
          <w:p w:rsidR="0063442C" w:rsidRPr="00141B1B" w:rsidRDefault="0063442C" w:rsidP="00AF248E">
            <w:pPr>
              <w:pStyle w:val="2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3672" w:type="dxa"/>
            <w:gridSpan w:val="5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772 740 6020</w:t>
            </w:r>
          </w:p>
        </w:tc>
        <w:tc>
          <w:tcPr>
            <w:tcW w:w="469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63442C" w:rsidRPr="001E50BC" w:rsidRDefault="001538EE" w:rsidP="001538EE">
            <w:pPr>
              <w:ind w:right="26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="00570F09"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="00570F09"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63442C" w:rsidRPr="003803FF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Pr="003803FF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63442C" w:rsidRPr="00757B8F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7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15</w:t>
            </w:r>
            <w:r w:rsidR="00940A4C">
              <w:rPr>
                <w:rFonts w:ascii="Tahoma" w:hAnsi="Tahoma" w:cs="Tahoma"/>
                <w:b/>
                <w:bCs/>
                <w:sz w:val="20"/>
                <w:szCs w:val="20"/>
              </w:rPr>
              <w:t>6 101 51</w:t>
            </w: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trHeight w:val="419"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63442C" w:rsidRPr="00C15C60" w:rsidTr="00AF248E">
        <w:trPr>
          <w:cantSplit/>
          <w:trHeight w:val="320"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Государственная пошлина по делам, рассматриваемым судами общей юрисдикции и мировыми судьями г. Брянска, 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уплачиваем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ая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463694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по результатам рассмотрения дел по существу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63442C" w:rsidRPr="00C15C60" w:rsidTr="00AF248E">
        <w:trPr>
          <w:jc w:val="center"/>
        </w:trPr>
        <w:tc>
          <w:tcPr>
            <w:tcW w:w="1991" w:type="dxa"/>
            <w:tcBorders>
              <w:top w:val="nil"/>
              <w:bottom w:val="nil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63442C" w:rsidRPr="00C15C60" w:rsidTr="00AF248E">
        <w:trPr>
          <w:jc w:val="center"/>
        </w:trPr>
        <w:tc>
          <w:tcPr>
            <w:tcW w:w="1991" w:type="dxa"/>
            <w:tcBorders>
              <w:top w:val="nil"/>
              <w:bottom w:val="single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trHeight w:val="210"/>
          <w:jc w:val="center"/>
        </w:trPr>
        <w:tc>
          <w:tcPr>
            <w:tcW w:w="1991" w:type="dxa"/>
            <w:tcBorders>
              <w:top w:val="dashed" w:sz="4" w:space="0" w:color="auto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63442C" w:rsidRPr="00141B1B" w:rsidRDefault="0063442C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</w:tc>
        <w:tc>
          <w:tcPr>
            <w:tcW w:w="4820" w:type="dxa"/>
            <w:gridSpan w:val="6"/>
            <w:tcBorders>
              <w:top w:val="dashed" w:sz="4" w:space="0" w:color="auto"/>
              <w:bottom w:val="nil"/>
              <w:right w:val="single" w:sz="4" w:space="0" w:color="auto"/>
            </w:tcBorders>
            <w:vAlign w:val="bottom"/>
          </w:tcPr>
          <w:p w:rsidR="0063442C" w:rsidRPr="00141B1B" w:rsidRDefault="00CD274F" w:rsidP="00AF248E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eastAsia="Calibri" w:hAnsi="Tahoma" w:cs="Tahoma"/>
                <w:b/>
                <w:color w:val="000000"/>
                <w:lang w:val="ru-RU" w:eastAsia="en-US"/>
              </w:rPr>
              <w:t>Казначейство России (ФНС России)</w:t>
            </w:r>
          </w:p>
        </w:tc>
      </w:tr>
      <w:tr w:rsidR="0063442C" w:rsidRPr="00C15C60" w:rsidTr="00AF248E">
        <w:trPr>
          <w:trHeight w:val="280"/>
          <w:jc w:val="center"/>
        </w:trPr>
        <w:tc>
          <w:tcPr>
            <w:tcW w:w="1991" w:type="dxa"/>
            <w:tcBorders>
              <w:top w:val="nil"/>
              <w:bottom w:val="nil"/>
            </w:tcBorders>
            <w:vAlign w:val="center"/>
          </w:tcPr>
          <w:p w:rsidR="0063442C" w:rsidRPr="00141B1B" w:rsidRDefault="0063442C" w:rsidP="00AF248E">
            <w:pPr>
              <w:pStyle w:val="2"/>
              <w:rPr>
                <w:rFonts w:cs="Arial"/>
                <w:color w:val="000000"/>
                <w:sz w:val="20"/>
                <w:szCs w:val="20"/>
                <w:lang w:val="ru-RU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3672" w:type="dxa"/>
            <w:gridSpan w:val="5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772 740 6020</w:t>
            </w:r>
          </w:p>
        </w:tc>
        <w:tc>
          <w:tcPr>
            <w:tcW w:w="469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63442C" w:rsidRPr="001E50BC" w:rsidRDefault="001538EE" w:rsidP="001538EE">
            <w:pPr>
              <w:ind w:right="26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63442C" w:rsidRPr="001E50BC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="00570F09"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="00570F09"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 w:rsidR="00570F0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63442C" w:rsidRPr="003803FF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63442C" w:rsidRPr="003803FF" w:rsidRDefault="0063442C" w:rsidP="00AF248E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63442C" w:rsidRPr="00757B8F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7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757B8F" w:rsidRDefault="0063442C" w:rsidP="00AF248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15</w:t>
            </w:r>
            <w:r w:rsidR="00940A4C">
              <w:rPr>
                <w:rFonts w:ascii="Tahoma" w:hAnsi="Tahoma" w:cs="Tahoma"/>
                <w:b/>
                <w:bCs/>
                <w:sz w:val="20"/>
                <w:szCs w:val="20"/>
              </w:rPr>
              <w:t>6 101 51</w:t>
            </w: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7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cantSplit/>
          <w:trHeight w:val="419"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63442C" w:rsidRPr="00C15C60" w:rsidTr="00AF248E">
        <w:trPr>
          <w:cantSplit/>
          <w:trHeight w:val="320"/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42C" w:rsidRPr="001E50BC" w:rsidRDefault="0063442C" w:rsidP="00AF248E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Государственная пошлина по делам, рассматриваемым судами общей юрисдикции и мировыми судьями г. Брянска, 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уплачиваемая </w:t>
            </w:r>
            <w:r w:rsidRPr="00463694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по результатам рассмотрения дел по существу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2C" w:rsidRPr="001E50BC" w:rsidRDefault="0063442C" w:rsidP="00AF24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63442C" w:rsidRPr="00C15C60" w:rsidTr="00AF248E">
        <w:trPr>
          <w:jc w:val="center"/>
        </w:trPr>
        <w:tc>
          <w:tcPr>
            <w:tcW w:w="1991" w:type="dxa"/>
            <w:tcBorders>
              <w:top w:val="nil"/>
              <w:bottom w:val="nil"/>
            </w:tcBorders>
            <w:vAlign w:val="center"/>
          </w:tcPr>
          <w:p w:rsidR="0063442C" w:rsidRPr="001E50BC" w:rsidRDefault="0063442C" w:rsidP="00AF24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9"/>
            <w:tcBorders>
              <w:top w:val="nil"/>
              <w:bottom w:val="nil"/>
              <w:right w:val="dashed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3442C" w:rsidRPr="00C15C60" w:rsidTr="00AF248E">
        <w:trPr>
          <w:jc w:val="center"/>
        </w:trPr>
        <w:tc>
          <w:tcPr>
            <w:tcW w:w="1991" w:type="dxa"/>
            <w:tcBorders>
              <w:top w:val="nil"/>
              <w:bottom w:val="nil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8"/>
            <w:tcBorders>
              <w:top w:val="nil"/>
              <w:bottom w:val="nil"/>
            </w:tcBorders>
            <w:vAlign w:val="bottom"/>
          </w:tcPr>
          <w:p w:rsidR="0063442C" w:rsidRPr="001E50BC" w:rsidRDefault="0063442C" w:rsidP="00AF248E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63442C" w:rsidRPr="00C15C60" w:rsidTr="00AF248E">
        <w:trPr>
          <w:jc w:val="center"/>
        </w:trPr>
        <w:tc>
          <w:tcPr>
            <w:tcW w:w="1991" w:type="dxa"/>
            <w:tcBorders>
              <w:top w:val="nil"/>
              <w:bottom w:val="single" w:sz="4" w:space="0" w:color="auto"/>
            </w:tcBorders>
          </w:tcPr>
          <w:p w:rsidR="0063442C" w:rsidRPr="001E50BC" w:rsidRDefault="0063442C" w:rsidP="00AF24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9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63442C" w:rsidRPr="001E50BC" w:rsidRDefault="0063442C" w:rsidP="00AF248E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63442C" w:rsidRDefault="0063442C" w:rsidP="0063442C">
      <w:pPr>
        <w:rPr>
          <w:rFonts w:ascii="Arial" w:hAnsi="Arial" w:cs="Arial"/>
          <w:color w:val="000000"/>
          <w:sz w:val="21"/>
          <w:szCs w:val="21"/>
        </w:rPr>
      </w:pPr>
    </w:p>
    <w:p w:rsidR="0047273C" w:rsidRDefault="0063442C" w:rsidP="0063442C">
      <w:pPr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  <w:r w:rsidR="00D166D9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Реквизиты для уплаты государственной пошлины по делам, рассматриваемым Верховным Судом Российской Федерации</w:t>
      </w:r>
      <w:r w:rsidR="00CD2B73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r w:rsidR="00CD2B73" w:rsidRPr="00AD40AD">
        <w:rPr>
          <w:rFonts w:ascii="Arial" w:hAnsi="Arial" w:cs="Arial"/>
          <w:b/>
          <w:bCs/>
          <w:color w:val="000000"/>
          <w:sz w:val="21"/>
          <w:szCs w:val="21"/>
        </w:rPr>
        <w:t>уплачиваем</w:t>
      </w:r>
      <w:r w:rsidR="00AD40AD" w:rsidRPr="00AD40AD">
        <w:rPr>
          <w:rFonts w:ascii="Arial" w:hAnsi="Arial" w:cs="Arial"/>
          <w:b/>
          <w:bCs/>
          <w:color w:val="000000"/>
          <w:sz w:val="21"/>
          <w:szCs w:val="21"/>
        </w:rPr>
        <w:t>ой</w:t>
      </w:r>
      <w:r w:rsidR="00CD2B73" w:rsidRPr="00AD40A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CD2B73" w:rsidRPr="00463694">
        <w:rPr>
          <w:rFonts w:ascii="Arial" w:hAnsi="Arial" w:cs="Arial"/>
          <w:b/>
          <w:bCs/>
          <w:color w:val="FF0000"/>
          <w:sz w:val="21"/>
          <w:szCs w:val="21"/>
        </w:rPr>
        <w:t>при обращении в суд</w:t>
      </w:r>
      <w:r w:rsidR="00465658">
        <w:rPr>
          <w:rFonts w:ascii="Arial" w:hAnsi="Arial" w:cs="Arial"/>
          <w:b/>
          <w:bCs/>
          <w:color w:val="FF0000"/>
          <w:sz w:val="21"/>
          <w:szCs w:val="21"/>
        </w:rPr>
        <w:t xml:space="preserve"> по первой инстанции</w:t>
      </w:r>
      <w:r w:rsidR="00463694">
        <w:rPr>
          <w:rFonts w:ascii="Arial" w:hAnsi="Arial" w:cs="Arial"/>
          <w:b/>
          <w:bCs/>
          <w:color w:val="FF0000"/>
          <w:sz w:val="21"/>
          <w:szCs w:val="21"/>
        </w:rPr>
        <w:t>:</w:t>
      </w:r>
    </w:p>
    <w:p w:rsidR="00AD40AD" w:rsidRDefault="00AD40AD" w:rsidP="00D166D9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Получатель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: </w:t>
      </w:r>
      <w:r w:rsidR="00CD274F" w:rsidRPr="00CD274F">
        <w:t>Казначейство России (ФНС России)</w:t>
      </w: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КБК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</w:t>
      </w:r>
      <w:r w:rsidR="00926D69" w:rsidRPr="00926D69">
        <w:rPr>
          <w:rFonts w:ascii="Arial" w:hAnsi="Arial" w:cs="Arial"/>
          <w:color w:val="000000"/>
          <w:sz w:val="20"/>
          <w:szCs w:val="20"/>
        </w:rPr>
        <w:t>182108030</w:t>
      </w:r>
      <w:r w:rsidR="00926D69" w:rsidRPr="00463694">
        <w:rPr>
          <w:rFonts w:ascii="Arial" w:hAnsi="Arial" w:cs="Arial"/>
          <w:color w:val="FF0000"/>
          <w:sz w:val="20"/>
          <w:szCs w:val="20"/>
        </w:rPr>
        <w:t>2</w:t>
      </w:r>
      <w:r w:rsidR="00926D69" w:rsidRPr="00926D69">
        <w:rPr>
          <w:rFonts w:ascii="Arial" w:hAnsi="Arial" w:cs="Arial"/>
          <w:color w:val="000000"/>
          <w:sz w:val="20"/>
          <w:szCs w:val="20"/>
        </w:rPr>
        <w:t>00110</w:t>
      </w:r>
      <w:r w:rsidR="00926D69" w:rsidRPr="00463694">
        <w:rPr>
          <w:rFonts w:ascii="Arial" w:hAnsi="Arial" w:cs="Arial"/>
          <w:color w:val="FF0000"/>
          <w:sz w:val="20"/>
          <w:szCs w:val="20"/>
        </w:rPr>
        <w:t>5</w:t>
      </w:r>
      <w:r w:rsidR="00926D69" w:rsidRPr="00926D69">
        <w:rPr>
          <w:rFonts w:ascii="Arial" w:hAnsi="Arial" w:cs="Arial"/>
          <w:color w:val="000000"/>
          <w:sz w:val="20"/>
          <w:szCs w:val="20"/>
        </w:rPr>
        <w:t>0110</w:t>
      </w:r>
      <w:r w:rsidRPr="0047273C">
        <w:rPr>
          <w:rFonts w:ascii="Arial" w:hAnsi="Arial" w:cs="Arial"/>
          <w:color w:val="000000"/>
          <w:sz w:val="20"/>
          <w:szCs w:val="20"/>
        </w:rPr>
        <w:t>.</w:t>
      </w: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ИНН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</w:t>
      </w:r>
      <w:r w:rsidR="00926D69" w:rsidRPr="00926D69">
        <w:rPr>
          <w:rFonts w:ascii="Arial" w:hAnsi="Arial" w:cs="Arial"/>
          <w:color w:val="000000"/>
          <w:sz w:val="20"/>
          <w:szCs w:val="20"/>
        </w:rPr>
        <w:t>7727406020</w:t>
      </w: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КПП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 </w:t>
      </w:r>
      <w:r w:rsidR="00926D69" w:rsidRPr="00926D69">
        <w:rPr>
          <w:rFonts w:ascii="Arial" w:hAnsi="Arial" w:cs="Arial"/>
          <w:color w:val="000000"/>
          <w:sz w:val="20"/>
          <w:szCs w:val="20"/>
        </w:rPr>
        <w:t>770801001</w:t>
      </w: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БИК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 </w:t>
      </w:r>
      <w:r w:rsidR="001538EE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017003983</w:t>
      </w: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bCs/>
          <w:color w:val="000000"/>
          <w:sz w:val="20"/>
          <w:szCs w:val="20"/>
        </w:rPr>
        <w:t>Казначейский счет</w:t>
      </w:r>
      <w:r w:rsidRPr="0047273C">
        <w:rPr>
          <w:rFonts w:ascii="Arial" w:hAnsi="Arial" w:cs="Arial"/>
          <w:color w:val="000000"/>
          <w:sz w:val="20"/>
          <w:szCs w:val="20"/>
        </w:rPr>
        <w:t> </w:t>
      </w:r>
      <w:r w:rsidR="00926D69" w:rsidRPr="00926D69">
        <w:rPr>
          <w:rFonts w:ascii="Arial" w:hAnsi="Arial" w:cs="Arial"/>
          <w:color w:val="000000"/>
          <w:sz w:val="20"/>
          <w:szCs w:val="20"/>
        </w:rPr>
        <w:t>03100643000000018500</w:t>
      </w:r>
    </w:p>
    <w:p w:rsidR="0047273C" w:rsidRP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Банк получателя: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</w:t>
      </w:r>
      <w:r w:rsidR="001538EE" w:rsidRPr="001538EE">
        <w:rPr>
          <w:rFonts w:ascii="Arial" w:hAnsi="Arial" w:cs="Arial"/>
          <w:bCs/>
          <w:color w:val="000000"/>
          <w:sz w:val="20"/>
          <w:szCs w:val="20"/>
        </w:rPr>
        <w:t xml:space="preserve">ОКЦ № 7 ГУ Банка России по Центральному федеральному округу </w:t>
      </w:r>
      <w:r w:rsidR="001538EE" w:rsidRPr="00CD2B73">
        <w:rPr>
          <w:rFonts w:ascii="Arial" w:hAnsi="Arial" w:cs="Arial"/>
          <w:bCs/>
          <w:color w:val="000000"/>
          <w:sz w:val="20"/>
          <w:szCs w:val="20"/>
        </w:rPr>
        <w:t xml:space="preserve">//УФК по </w:t>
      </w:r>
      <w:proofErr w:type="gramStart"/>
      <w:r w:rsidR="001538EE" w:rsidRPr="00CD2B73">
        <w:rPr>
          <w:rFonts w:ascii="Arial" w:hAnsi="Arial" w:cs="Arial"/>
          <w:bCs/>
          <w:color w:val="000000"/>
          <w:sz w:val="20"/>
          <w:szCs w:val="20"/>
        </w:rPr>
        <w:t>Тульской</w:t>
      </w:r>
      <w:proofErr w:type="gramEnd"/>
      <w:r w:rsidR="001538EE" w:rsidRPr="00CD2B73">
        <w:rPr>
          <w:rFonts w:ascii="Arial" w:hAnsi="Arial" w:cs="Arial"/>
          <w:bCs/>
          <w:color w:val="000000"/>
          <w:sz w:val="20"/>
          <w:szCs w:val="20"/>
        </w:rPr>
        <w:t xml:space="preserve"> области, г Тула</w:t>
      </w:r>
    </w:p>
    <w:p w:rsidR="0047273C" w:rsidRDefault="0047273C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ЕКС  </w:t>
      </w:r>
      <w:r w:rsidR="00926D69" w:rsidRPr="00926D6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40102810445370000059</w:t>
      </w:r>
      <w:r w:rsidRPr="0047273C">
        <w:rPr>
          <w:rFonts w:ascii="Arial" w:hAnsi="Arial" w:cs="Arial"/>
          <w:color w:val="000000"/>
          <w:sz w:val="20"/>
          <w:szCs w:val="20"/>
        </w:rPr>
        <w:br/>
      </w:r>
      <w:r w:rsidRPr="0047273C">
        <w:rPr>
          <w:rFonts w:ascii="Arial" w:hAnsi="Arial" w:cs="Arial"/>
          <w:b/>
          <w:color w:val="000000"/>
          <w:sz w:val="20"/>
          <w:szCs w:val="20"/>
        </w:rPr>
        <w:t>ОКТМО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45374000</w:t>
      </w:r>
    </w:p>
    <w:p w:rsidR="00AD40AD" w:rsidRPr="0047273C" w:rsidRDefault="00AD40AD" w:rsidP="0047273C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tbl>
      <w:tblPr>
        <w:tblW w:w="10497" w:type="dxa"/>
        <w:jc w:val="center"/>
        <w:tblInd w:w="-398" w:type="dxa"/>
        <w:tblCellMar>
          <w:left w:w="28" w:type="dxa"/>
          <w:right w:w="28" w:type="dxa"/>
        </w:tblCellMar>
        <w:tblLook w:val="0000"/>
      </w:tblPr>
      <w:tblGrid>
        <w:gridCol w:w="2127"/>
        <w:gridCol w:w="2302"/>
        <w:gridCol w:w="681"/>
        <w:gridCol w:w="567"/>
        <w:gridCol w:w="56"/>
        <w:gridCol w:w="1474"/>
        <w:gridCol w:w="313"/>
        <w:gridCol w:w="992"/>
        <w:gridCol w:w="1985"/>
      </w:tblGrid>
      <w:tr w:rsidR="00CD2B73" w:rsidRPr="00C15C60" w:rsidTr="0024280D">
        <w:trPr>
          <w:cantSplit/>
          <w:trHeight w:val="210"/>
          <w:jc w:val="center"/>
        </w:trPr>
        <w:tc>
          <w:tcPr>
            <w:tcW w:w="2127" w:type="dxa"/>
            <w:tcBorders>
              <w:top w:val="dashed" w:sz="4" w:space="0" w:color="auto"/>
              <w:bottom w:val="nil"/>
            </w:tcBorders>
          </w:tcPr>
          <w:p w:rsidR="00CD2B73" w:rsidRPr="001E50BC" w:rsidRDefault="00CD2B7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CD2B73" w:rsidRDefault="00CD2B73" w:rsidP="004659DD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  <w:p w:rsidR="00CD2B73" w:rsidRDefault="00CD2B73" w:rsidP="004659DD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CD2B73" w:rsidRDefault="00CD2B73" w:rsidP="004659DD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CD2B73" w:rsidRPr="00141B1B" w:rsidRDefault="00CD2B73" w:rsidP="004659DD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E50BC">
              <w:rPr>
                <w:rFonts w:ascii="Arial" w:hAnsi="Arial" w:cs="Arial"/>
                <w:color w:val="000000"/>
              </w:rPr>
              <w:t xml:space="preserve">ИНН </w:t>
            </w:r>
            <w:r w:rsidRPr="00926D69">
              <w:rPr>
                <w:rFonts w:ascii="Tahoma" w:hAnsi="Tahoma" w:cs="Tahoma"/>
                <w:b/>
                <w:color w:val="000000"/>
              </w:rPr>
              <w:t>772</w:t>
            </w:r>
            <w:r>
              <w:rPr>
                <w:rFonts w:ascii="Tahoma" w:hAnsi="Tahoma" w:cs="Tahoma"/>
                <w:b/>
                <w:color w:val="000000"/>
              </w:rPr>
              <w:t> </w:t>
            </w:r>
            <w:r w:rsidRPr="00926D69">
              <w:rPr>
                <w:rFonts w:ascii="Tahoma" w:hAnsi="Tahoma" w:cs="Tahoma"/>
                <w:b/>
                <w:color w:val="000000"/>
              </w:rPr>
              <w:t>740</w:t>
            </w:r>
            <w:r>
              <w:rPr>
                <w:rFonts w:ascii="Tahoma" w:hAnsi="Tahoma" w:cs="Tahoma"/>
                <w:b/>
                <w:color w:val="000000"/>
              </w:rPr>
              <w:t xml:space="preserve"> </w:t>
            </w:r>
            <w:r w:rsidRPr="00926D69">
              <w:rPr>
                <w:rFonts w:ascii="Tahoma" w:hAnsi="Tahoma" w:cs="Tahoma"/>
                <w:b/>
                <w:color w:val="000000"/>
              </w:rPr>
              <w:t>6020</w:t>
            </w:r>
          </w:p>
        </w:tc>
        <w:tc>
          <w:tcPr>
            <w:tcW w:w="4820" w:type="dxa"/>
            <w:gridSpan w:val="5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:rsidR="00CD2B73" w:rsidRPr="00141B1B" w:rsidRDefault="00CD274F" w:rsidP="00F52B13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hAnsi="Tahoma" w:cs="Tahoma"/>
                <w:b/>
                <w:color w:val="000000"/>
                <w:lang w:val="ru-RU"/>
              </w:rPr>
              <w:t>Казначейство России (ФНС России)</w:t>
            </w:r>
          </w:p>
        </w:tc>
      </w:tr>
      <w:tr w:rsidR="000032E3" w:rsidRPr="001E50BC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56497A" w:rsidP="0056497A">
            <w:pPr>
              <w:pStyle w:val="2"/>
              <w:rPr>
                <w:rFonts w:cs="Arial"/>
                <w:color w:val="000000"/>
                <w:sz w:val="20"/>
                <w:szCs w:val="20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0032E3" w:rsidRDefault="000032E3" w:rsidP="004659DD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</w:t>
            </w:r>
            <w:r w:rsid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0032E3" w:rsidRPr="001E50BC" w:rsidRDefault="001538EE" w:rsidP="001538EE">
            <w:pPr>
              <w:ind w:right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1538EE" w:rsidRPr="001E50BC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1538EE" w:rsidRPr="001E50BC" w:rsidRDefault="001538EE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BB31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5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926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0032E3" w:rsidRPr="003803FF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0032E3" w:rsidRPr="003803FF" w:rsidRDefault="000032E3" w:rsidP="00926D6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770 </w:t>
            </w:r>
            <w:r w:rsid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01 001     </w:t>
            </w:r>
          </w:p>
        </w:tc>
      </w:tr>
      <w:tr w:rsidR="000032E3" w:rsidRPr="00757B8F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6"/>
            <w:tcBorders>
              <w:top w:val="nil"/>
              <w:bottom w:val="nil"/>
            </w:tcBorders>
            <w:vAlign w:val="bottom"/>
          </w:tcPr>
          <w:p w:rsidR="000032E3" w:rsidRPr="00757B8F" w:rsidRDefault="000032E3" w:rsidP="002F6E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="002F6EA9"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0032E3" w:rsidRPr="00757B8F" w:rsidRDefault="000032E3" w:rsidP="004659D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453 74 000</w:t>
            </w:r>
          </w:p>
        </w:tc>
      </w:tr>
      <w:tr w:rsidR="000032E3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0032E3" w:rsidRPr="001E50BC" w:rsidRDefault="000032E3" w:rsidP="004659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0032E3" w:rsidRPr="001E50BC" w:rsidRDefault="000032E3" w:rsidP="004659D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032E3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0032E3" w:rsidRPr="001E50BC" w:rsidRDefault="000032E3" w:rsidP="004659D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032E3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0032E3" w:rsidRPr="001E50BC" w:rsidRDefault="000032E3" w:rsidP="004659D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032E3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32E3" w:rsidRPr="00C15C60" w:rsidTr="0024280D">
        <w:trPr>
          <w:cantSplit/>
          <w:trHeight w:val="419"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0032E3" w:rsidRPr="00C15C60" w:rsidTr="0024280D">
        <w:trPr>
          <w:cantSplit/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32E3" w:rsidRPr="001E50BC" w:rsidRDefault="000032E3" w:rsidP="00AD40A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Государственная пошлина по делам, рассматриваемым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Верховным Судом Российской Федерации</w:t>
            </w:r>
            <w:r w:rsid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, </w:t>
            </w:r>
            <w:r w:rsidR="00926D69"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уплачиваемая </w:t>
            </w:r>
            <w:r w:rsidR="00926D69"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при обращении в суд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E3" w:rsidRPr="001E50BC" w:rsidRDefault="000032E3" w:rsidP="004659D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0032E3" w:rsidRPr="00C15C60" w:rsidTr="0024280D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0032E3" w:rsidRPr="001E50BC" w:rsidRDefault="000032E3" w:rsidP="004659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32E3" w:rsidRPr="00C15C60" w:rsidTr="0024280D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nil"/>
              <w:bottom w:val="nil"/>
            </w:tcBorders>
            <w:vAlign w:val="bottom"/>
          </w:tcPr>
          <w:p w:rsidR="000032E3" w:rsidRPr="001E50BC" w:rsidRDefault="000032E3" w:rsidP="004659DD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0032E3" w:rsidRPr="00C15C60" w:rsidTr="0024280D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0032E3" w:rsidRPr="001E50BC" w:rsidRDefault="000032E3" w:rsidP="004659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0032E3" w:rsidRPr="001E50BC" w:rsidRDefault="000032E3" w:rsidP="004659DD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6497A" w:rsidRPr="00C15C60" w:rsidTr="0024280D">
        <w:trPr>
          <w:cantSplit/>
          <w:trHeight w:val="210"/>
          <w:jc w:val="center"/>
        </w:trPr>
        <w:tc>
          <w:tcPr>
            <w:tcW w:w="2127" w:type="dxa"/>
            <w:tcBorders>
              <w:top w:val="dashed" w:sz="4" w:space="0" w:color="auto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56497A" w:rsidRDefault="0056497A" w:rsidP="00F52B13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  <w:p w:rsidR="0056497A" w:rsidRDefault="0056497A" w:rsidP="00F52B13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56497A" w:rsidRDefault="0056497A" w:rsidP="00F52B13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56497A" w:rsidRPr="00141B1B" w:rsidRDefault="0056497A" w:rsidP="00F52B13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E50BC">
              <w:rPr>
                <w:rFonts w:ascii="Arial" w:hAnsi="Arial" w:cs="Arial"/>
                <w:color w:val="000000"/>
              </w:rPr>
              <w:t xml:space="preserve">ИНН </w:t>
            </w:r>
            <w:r w:rsidRPr="00926D69">
              <w:rPr>
                <w:rFonts w:ascii="Tahoma" w:hAnsi="Tahoma" w:cs="Tahoma"/>
                <w:b/>
                <w:color w:val="000000"/>
              </w:rPr>
              <w:t>772</w:t>
            </w:r>
            <w:r>
              <w:rPr>
                <w:rFonts w:ascii="Tahoma" w:hAnsi="Tahoma" w:cs="Tahoma"/>
                <w:b/>
                <w:color w:val="000000"/>
              </w:rPr>
              <w:t> </w:t>
            </w:r>
            <w:r w:rsidRPr="00926D69">
              <w:rPr>
                <w:rFonts w:ascii="Tahoma" w:hAnsi="Tahoma" w:cs="Tahoma"/>
                <w:b/>
                <w:color w:val="000000"/>
              </w:rPr>
              <w:t>740</w:t>
            </w:r>
            <w:r>
              <w:rPr>
                <w:rFonts w:ascii="Tahoma" w:hAnsi="Tahoma" w:cs="Tahoma"/>
                <w:b/>
                <w:color w:val="000000"/>
              </w:rPr>
              <w:t xml:space="preserve"> </w:t>
            </w:r>
            <w:r w:rsidRPr="00926D69">
              <w:rPr>
                <w:rFonts w:ascii="Tahoma" w:hAnsi="Tahoma" w:cs="Tahoma"/>
                <w:b/>
                <w:color w:val="000000"/>
              </w:rPr>
              <w:t>6020</w:t>
            </w:r>
          </w:p>
        </w:tc>
        <w:tc>
          <w:tcPr>
            <w:tcW w:w="4820" w:type="dxa"/>
            <w:gridSpan w:val="5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:rsidR="0056497A" w:rsidRPr="00141B1B" w:rsidRDefault="00CD274F" w:rsidP="00CD2B73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hAnsi="Tahoma" w:cs="Tahoma"/>
                <w:b/>
                <w:color w:val="000000"/>
                <w:lang w:val="ru-RU"/>
              </w:rPr>
              <w:t>Казначейство России (ФНС России)</w:t>
            </w:r>
          </w:p>
        </w:tc>
      </w:tr>
      <w:tr w:rsidR="0056497A" w:rsidRPr="001E50BC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pStyle w:val="2"/>
              <w:rPr>
                <w:rFonts w:cs="Arial"/>
                <w:color w:val="000000"/>
                <w:sz w:val="20"/>
                <w:szCs w:val="20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56497A" w:rsidRDefault="0056497A" w:rsidP="00F52B13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56497A" w:rsidRPr="001E50BC" w:rsidRDefault="001538EE" w:rsidP="001538EE">
            <w:pPr>
              <w:ind w:right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1538EE" w:rsidRPr="001E50BC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1538EE" w:rsidRPr="001E50BC" w:rsidRDefault="001538EE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BB31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5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56497A" w:rsidRPr="003803FF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56497A" w:rsidRPr="003803FF" w:rsidRDefault="0056497A" w:rsidP="00F52B13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56497A" w:rsidRPr="00757B8F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6"/>
            <w:tcBorders>
              <w:top w:val="nil"/>
              <w:bottom w:val="nil"/>
            </w:tcBorders>
            <w:vAlign w:val="bottom"/>
          </w:tcPr>
          <w:p w:rsidR="0056497A" w:rsidRPr="00757B8F" w:rsidRDefault="0056497A" w:rsidP="00F52B1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56497A" w:rsidRPr="00757B8F" w:rsidRDefault="0056497A" w:rsidP="00F52B1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453 74 000</w:t>
            </w:r>
          </w:p>
        </w:tc>
      </w:tr>
      <w:tr w:rsidR="0056497A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56497A" w:rsidRPr="001E50BC" w:rsidRDefault="0056497A" w:rsidP="00F52B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56497A" w:rsidRPr="001E50BC" w:rsidRDefault="0056497A" w:rsidP="00F52B1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6497A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56497A" w:rsidRPr="001E50BC" w:rsidRDefault="0056497A" w:rsidP="00F52B1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6497A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56497A" w:rsidRPr="001E50BC" w:rsidRDefault="0056497A" w:rsidP="00F52B1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6497A" w:rsidRPr="00C15C60" w:rsidTr="0024280D">
        <w:trPr>
          <w:cantSplit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497A" w:rsidRPr="00C15C60" w:rsidTr="0024280D">
        <w:trPr>
          <w:cantSplit/>
          <w:trHeight w:val="419"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56497A" w:rsidRPr="00C15C60" w:rsidTr="0024280D">
        <w:trPr>
          <w:cantSplit/>
          <w:trHeight w:val="320"/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97A" w:rsidRPr="001E50BC" w:rsidRDefault="0056497A" w:rsidP="00AD40A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Государственная пошлина по делам, рассматриваемым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Верховным Судом Российской Федерации, 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уплачиваемая 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при обращении в суд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97A" w:rsidRPr="001E50BC" w:rsidRDefault="0056497A" w:rsidP="00F52B1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56497A" w:rsidRPr="00C15C60" w:rsidTr="0024280D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56497A" w:rsidRPr="001E50BC" w:rsidRDefault="0056497A" w:rsidP="00F52B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497A" w:rsidRPr="00C15C60" w:rsidTr="0024280D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nil"/>
              <w:bottom w:val="nil"/>
            </w:tcBorders>
            <w:vAlign w:val="bottom"/>
          </w:tcPr>
          <w:p w:rsidR="0056497A" w:rsidRPr="001E50BC" w:rsidRDefault="0056497A" w:rsidP="00F52B13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56497A" w:rsidRPr="00C15C60" w:rsidTr="0024280D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56497A" w:rsidRPr="001E50BC" w:rsidRDefault="0056497A" w:rsidP="00F52B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56497A" w:rsidRPr="001E50BC" w:rsidRDefault="0056497A" w:rsidP="00F52B1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56497A" w:rsidRDefault="0056497A" w:rsidP="00E034A0">
      <w:pPr>
        <w:shd w:val="clear" w:color="auto" w:fill="FFFFFF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63694" w:rsidRDefault="0056497A" w:rsidP="00463694">
      <w:pPr>
        <w:pStyle w:val="a8"/>
        <w:shd w:val="clear" w:color="auto" w:fill="FFFFFF"/>
        <w:spacing w:before="0" w:beforeAutospacing="0" w:after="0" w:afterAutospacing="0"/>
        <w:rPr>
          <w:rFonts w:ascii="Arial" w:eastAsia="Calibri" w:hAnsi="Arial" w:cs="Arial"/>
          <w:b/>
          <w:bCs/>
          <w:color w:val="000000"/>
          <w:sz w:val="21"/>
          <w:szCs w:val="21"/>
          <w:lang w:eastAsia="en-US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br w:type="page"/>
      </w:r>
      <w:r w:rsidR="00463694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Реквизиты для уплаты государственной пошлины по делам, рассматриваемым Верховным Судом Российской Федерации, </w:t>
      </w:r>
      <w:r w:rsidR="00463694" w:rsidRPr="00AD40AD">
        <w:rPr>
          <w:rFonts w:ascii="Arial" w:eastAsia="Calibri" w:hAnsi="Arial" w:cs="Arial"/>
          <w:b/>
          <w:bCs/>
          <w:color w:val="000000"/>
          <w:sz w:val="21"/>
          <w:szCs w:val="21"/>
          <w:lang w:eastAsia="en-US"/>
        </w:rPr>
        <w:t xml:space="preserve">уплачиваемой </w:t>
      </w:r>
      <w:r w:rsidR="00463694" w:rsidRPr="00463694">
        <w:rPr>
          <w:rFonts w:ascii="Arial" w:eastAsia="Calibri" w:hAnsi="Arial" w:cs="Arial"/>
          <w:b/>
          <w:bCs/>
          <w:color w:val="FF0000"/>
          <w:sz w:val="21"/>
          <w:szCs w:val="21"/>
          <w:lang w:eastAsia="en-US"/>
        </w:rPr>
        <w:t>по результатам рассмотрения дел по существу</w:t>
      </w:r>
      <w:r w:rsidR="00465658">
        <w:rPr>
          <w:rFonts w:ascii="Arial" w:eastAsia="Calibri" w:hAnsi="Arial" w:cs="Arial"/>
          <w:b/>
          <w:bCs/>
          <w:color w:val="FF0000"/>
          <w:sz w:val="21"/>
          <w:szCs w:val="21"/>
          <w:lang w:eastAsia="en-US"/>
        </w:rPr>
        <w:t xml:space="preserve">, </w:t>
      </w:r>
      <w:r w:rsidR="00465658">
        <w:rPr>
          <w:rFonts w:ascii="Arial" w:hAnsi="Arial" w:cs="Arial"/>
          <w:b/>
          <w:bCs/>
          <w:color w:val="FF0000"/>
          <w:sz w:val="21"/>
          <w:szCs w:val="21"/>
        </w:rPr>
        <w:t>вторая и далее инстанции (апелляция, кассация, надзор)</w:t>
      </w:r>
      <w:r w:rsidR="00463694">
        <w:rPr>
          <w:rFonts w:ascii="Arial" w:eastAsia="Calibri" w:hAnsi="Arial" w:cs="Arial"/>
          <w:b/>
          <w:bCs/>
          <w:color w:val="FF0000"/>
          <w:sz w:val="21"/>
          <w:szCs w:val="21"/>
          <w:lang w:eastAsia="en-US"/>
        </w:rPr>
        <w:t>:</w:t>
      </w:r>
    </w:p>
    <w:p w:rsidR="00463694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Получатель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: </w:t>
      </w:r>
      <w:r w:rsidR="00CD274F" w:rsidRPr="00CD274F">
        <w:t>Казначейство России (ФНС России)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КБК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6D69">
        <w:rPr>
          <w:rFonts w:ascii="Arial" w:hAnsi="Arial" w:cs="Arial"/>
          <w:color w:val="000000"/>
          <w:sz w:val="20"/>
          <w:szCs w:val="20"/>
        </w:rPr>
        <w:t>182108030</w:t>
      </w:r>
      <w:r w:rsidRPr="00463694">
        <w:rPr>
          <w:rFonts w:ascii="Arial" w:hAnsi="Arial" w:cs="Arial"/>
          <w:color w:val="FF0000"/>
          <w:sz w:val="20"/>
          <w:szCs w:val="20"/>
        </w:rPr>
        <w:t>2</w:t>
      </w:r>
      <w:r w:rsidRPr="00926D69">
        <w:rPr>
          <w:rFonts w:ascii="Arial" w:hAnsi="Arial" w:cs="Arial"/>
          <w:color w:val="000000"/>
          <w:sz w:val="20"/>
          <w:szCs w:val="20"/>
        </w:rPr>
        <w:t>00110</w:t>
      </w:r>
      <w:r w:rsidRPr="00463694">
        <w:rPr>
          <w:rFonts w:ascii="Arial" w:hAnsi="Arial" w:cs="Arial"/>
          <w:color w:val="FF0000"/>
          <w:sz w:val="20"/>
          <w:szCs w:val="20"/>
        </w:rPr>
        <w:t>6</w:t>
      </w:r>
      <w:r w:rsidRPr="00926D69">
        <w:rPr>
          <w:rFonts w:ascii="Arial" w:hAnsi="Arial" w:cs="Arial"/>
          <w:color w:val="000000"/>
          <w:sz w:val="20"/>
          <w:szCs w:val="20"/>
        </w:rPr>
        <w:t>0110</w:t>
      </w:r>
      <w:r w:rsidRPr="0047273C">
        <w:rPr>
          <w:rFonts w:ascii="Arial" w:hAnsi="Arial" w:cs="Arial"/>
          <w:color w:val="000000"/>
          <w:sz w:val="20"/>
          <w:szCs w:val="20"/>
        </w:rPr>
        <w:t>.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ИНН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6D69">
        <w:rPr>
          <w:rFonts w:ascii="Arial" w:hAnsi="Arial" w:cs="Arial"/>
          <w:color w:val="000000"/>
          <w:sz w:val="20"/>
          <w:szCs w:val="20"/>
        </w:rPr>
        <w:t>7727406020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КПП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26D69">
        <w:rPr>
          <w:rFonts w:ascii="Arial" w:hAnsi="Arial" w:cs="Arial"/>
          <w:color w:val="000000"/>
          <w:sz w:val="20"/>
          <w:szCs w:val="20"/>
        </w:rPr>
        <w:t>770801001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БИК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 </w:t>
      </w:r>
      <w:r w:rsidR="001538EE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017003983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bCs/>
          <w:color w:val="000000"/>
          <w:sz w:val="20"/>
          <w:szCs w:val="20"/>
        </w:rPr>
        <w:t>Казначейский счет</w:t>
      </w:r>
      <w:r w:rsidRPr="0047273C">
        <w:rPr>
          <w:rFonts w:ascii="Arial" w:hAnsi="Arial" w:cs="Arial"/>
          <w:color w:val="000000"/>
          <w:sz w:val="20"/>
          <w:szCs w:val="20"/>
        </w:rPr>
        <w:t> </w:t>
      </w:r>
      <w:r w:rsidRPr="00926D69">
        <w:rPr>
          <w:rFonts w:ascii="Arial" w:hAnsi="Arial" w:cs="Arial"/>
          <w:color w:val="000000"/>
          <w:sz w:val="20"/>
          <w:szCs w:val="20"/>
        </w:rPr>
        <w:t>03100643000000018500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color w:val="000000"/>
          <w:sz w:val="20"/>
          <w:szCs w:val="20"/>
        </w:rPr>
        <w:t>Банк получателя: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</w:t>
      </w:r>
      <w:r w:rsidR="001538EE" w:rsidRPr="001538EE">
        <w:rPr>
          <w:rFonts w:ascii="Arial" w:hAnsi="Arial" w:cs="Arial"/>
          <w:bCs/>
          <w:color w:val="000000"/>
          <w:sz w:val="20"/>
          <w:szCs w:val="20"/>
        </w:rPr>
        <w:t xml:space="preserve">ОКЦ № 7 ГУ Банка России по Центральному федеральному округу </w:t>
      </w:r>
      <w:r w:rsidR="001538EE" w:rsidRPr="00CD2B73">
        <w:rPr>
          <w:rFonts w:ascii="Arial" w:hAnsi="Arial" w:cs="Arial"/>
          <w:bCs/>
          <w:color w:val="000000"/>
          <w:sz w:val="20"/>
          <w:szCs w:val="20"/>
        </w:rPr>
        <w:t xml:space="preserve">//УФК по </w:t>
      </w:r>
      <w:proofErr w:type="gramStart"/>
      <w:r w:rsidR="001538EE" w:rsidRPr="00CD2B73">
        <w:rPr>
          <w:rFonts w:ascii="Arial" w:hAnsi="Arial" w:cs="Arial"/>
          <w:bCs/>
          <w:color w:val="000000"/>
          <w:sz w:val="20"/>
          <w:szCs w:val="20"/>
        </w:rPr>
        <w:t>Тульской</w:t>
      </w:r>
      <w:proofErr w:type="gramEnd"/>
      <w:r w:rsidR="001538EE" w:rsidRPr="00CD2B73">
        <w:rPr>
          <w:rFonts w:ascii="Arial" w:hAnsi="Arial" w:cs="Arial"/>
          <w:bCs/>
          <w:color w:val="000000"/>
          <w:sz w:val="20"/>
          <w:szCs w:val="20"/>
        </w:rPr>
        <w:t xml:space="preserve"> области, г Тула</w:t>
      </w:r>
    </w:p>
    <w:p w:rsidR="00463694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7273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ЕКС  </w:t>
      </w:r>
      <w:r w:rsidRPr="00926D6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40102810445370000059</w:t>
      </w:r>
      <w:r w:rsidRPr="0047273C">
        <w:rPr>
          <w:rFonts w:ascii="Arial" w:hAnsi="Arial" w:cs="Arial"/>
          <w:color w:val="000000"/>
          <w:sz w:val="20"/>
          <w:szCs w:val="20"/>
        </w:rPr>
        <w:br/>
      </w:r>
      <w:r w:rsidRPr="0047273C">
        <w:rPr>
          <w:rFonts w:ascii="Arial" w:hAnsi="Arial" w:cs="Arial"/>
          <w:b/>
          <w:color w:val="000000"/>
          <w:sz w:val="20"/>
          <w:szCs w:val="20"/>
        </w:rPr>
        <w:t>ОКТМО</w:t>
      </w:r>
      <w:r w:rsidRPr="0047273C">
        <w:rPr>
          <w:rFonts w:ascii="Arial" w:hAnsi="Arial" w:cs="Arial"/>
          <w:color w:val="000000"/>
          <w:sz w:val="20"/>
          <w:szCs w:val="20"/>
        </w:rPr>
        <w:t xml:space="preserve"> 45374000</w:t>
      </w:r>
    </w:p>
    <w:p w:rsidR="00463694" w:rsidRPr="0047273C" w:rsidRDefault="00463694" w:rsidP="00463694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tbl>
      <w:tblPr>
        <w:tblW w:w="10356" w:type="dxa"/>
        <w:jc w:val="center"/>
        <w:tblInd w:w="-398" w:type="dxa"/>
        <w:tblCellMar>
          <w:left w:w="28" w:type="dxa"/>
          <w:right w:w="28" w:type="dxa"/>
        </w:tblCellMar>
        <w:tblLook w:val="0000"/>
      </w:tblPr>
      <w:tblGrid>
        <w:gridCol w:w="1986"/>
        <w:gridCol w:w="2302"/>
        <w:gridCol w:w="681"/>
        <w:gridCol w:w="567"/>
        <w:gridCol w:w="56"/>
        <w:gridCol w:w="1474"/>
        <w:gridCol w:w="313"/>
        <w:gridCol w:w="992"/>
        <w:gridCol w:w="1985"/>
      </w:tblGrid>
      <w:tr w:rsidR="00463694" w:rsidRPr="00C15C60" w:rsidTr="0024280D">
        <w:trPr>
          <w:cantSplit/>
          <w:trHeight w:val="210"/>
          <w:jc w:val="center"/>
        </w:trPr>
        <w:tc>
          <w:tcPr>
            <w:tcW w:w="1986" w:type="dxa"/>
            <w:tcBorders>
              <w:top w:val="dashed" w:sz="4" w:space="0" w:color="auto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463694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  <w:p w:rsidR="00463694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463694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463694" w:rsidRPr="00141B1B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E50BC">
              <w:rPr>
                <w:rFonts w:ascii="Arial" w:hAnsi="Arial" w:cs="Arial"/>
                <w:color w:val="000000"/>
              </w:rPr>
              <w:t xml:space="preserve">ИНН </w:t>
            </w:r>
            <w:r w:rsidRPr="00926D69">
              <w:rPr>
                <w:rFonts w:ascii="Tahoma" w:hAnsi="Tahoma" w:cs="Tahoma"/>
                <w:b/>
                <w:color w:val="000000"/>
              </w:rPr>
              <w:t>772</w:t>
            </w:r>
            <w:r>
              <w:rPr>
                <w:rFonts w:ascii="Tahoma" w:hAnsi="Tahoma" w:cs="Tahoma"/>
                <w:b/>
                <w:color w:val="000000"/>
              </w:rPr>
              <w:t> </w:t>
            </w:r>
            <w:r w:rsidRPr="00926D69">
              <w:rPr>
                <w:rFonts w:ascii="Tahoma" w:hAnsi="Tahoma" w:cs="Tahoma"/>
                <w:b/>
                <w:color w:val="000000"/>
              </w:rPr>
              <w:t>740</w:t>
            </w:r>
            <w:r>
              <w:rPr>
                <w:rFonts w:ascii="Tahoma" w:hAnsi="Tahoma" w:cs="Tahoma"/>
                <w:b/>
                <w:color w:val="000000"/>
              </w:rPr>
              <w:t xml:space="preserve"> </w:t>
            </w:r>
            <w:r w:rsidRPr="00926D69">
              <w:rPr>
                <w:rFonts w:ascii="Tahoma" w:hAnsi="Tahoma" w:cs="Tahoma"/>
                <w:b/>
                <w:color w:val="000000"/>
              </w:rPr>
              <w:t>6020</w:t>
            </w:r>
          </w:p>
        </w:tc>
        <w:tc>
          <w:tcPr>
            <w:tcW w:w="4820" w:type="dxa"/>
            <w:gridSpan w:val="5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:rsidR="00463694" w:rsidRPr="00141B1B" w:rsidRDefault="00CD274F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hAnsi="Tahoma" w:cs="Tahoma"/>
                <w:b/>
                <w:color w:val="000000"/>
                <w:lang w:val="ru-RU"/>
              </w:rPr>
              <w:t>Казначейство России (ФНС России)</w:t>
            </w:r>
          </w:p>
        </w:tc>
      </w:tr>
      <w:tr w:rsidR="00463694" w:rsidRPr="001E50BC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pStyle w:val="2"/>
              <w:rPr>
                <w:rFonts w:cs="Arial"/>
                <w:color w:val="000000"/>
                <w:sz w:val="20"/>
                <w:szCs w:val="20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463694" w:rsidRDefault="00463694" w:rsidP="00427B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463694" w:rsidRPr="001E50BC" w:rsidRDefault="001538EE" w:rsidP="001538EE">
            <w:pPr>
              <w:ind w:right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1538EE" w:rsidRPr="001E50BC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1538EE" w:rsidRPr="001E50BC" w:rsidRDefault="001538EE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BB31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5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463694" w:rsidRPr="003803FF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463694" w:rsidRPr="003803FF" w:rsidRDefault="00463694" w:rsidP="00427B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463694" w:rsidRPr="00757B8F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6"/>
            <w:tcBorders>
              <w:top w:val="nil"/>
              <w:bottom w:val="nil"/>
            </w:tcBorders>
            <w:vAlign w:val="bottom"/>
          </w:tcPr>
          <w:p w:rsidR="00463694" w:rsidRPr="00757B8F" w:rsidRDefault="00463694" w:rsidP="0046369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463694" w:rsidRPr="00757B8F" w:rsidRDefault="00463694" w:rsidP="00427B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453 74 000</w:t>
            </w: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trHeight w:val="419"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463694" w:rsidRPr="00C15C60" w:rsidTr="0024280D">
        <w:trPr>
          <w:cantSplit/>
          <w:trHeight w:val="320"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3694" w:rsidRPr="0024280D" w:rsidRDefault="00463694" w:rsidP="00427B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4280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Государственная пошлина по делам, рассматриваемым Верховным Судом Российской Федерации, уплачиваемая </w:t>
            </w:r>
            <w:r w:rsidRPr="0024280D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по результатам рассмотрения дел по существу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94" w:rsidRPr="001E50BC" w:rsidRDefault="00463694" w:rsidP="00427BE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463694" w:rsidRPr="00C15C60" w:rsidTr="0024280D">
        <w:trPr>
          <w:jc w:val="center"/>
        </w:trPr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nil"/>
              <w:bottom w:val="nil"/>
            </w:tcBorders>
            <w:vAlign w:val="bottom"/>
          </w:tcPr>
          <w:p w:rsidR="00463694" w:rsidRPr="001E50BC" w:rsidRDefault="00463694" w:rsidP="00427BE4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463694" w:rsidRPr="00C15C60" w:rsidTr="0024280D">
        <w:trPr>
          <w:jc w:val="center"/>
        </w:trPr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trHeight w:val="210"/>
          <w:jc w:val="center"/>
        </w:trPr>
        <w:tc>
          <w:tcPr>
            <w:tcW w:w="1986" w:type="dxa"/>
            <w:tcBorders>
              <w:top w:val="dashed" w:sz="4" w:space="0" w:color="auto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dashed" w:sz="4" w:space="0" w:color="auto"/>
              <w:bottom w:val="nil"/>
            </w:tcBorders>
          </w:tcPr>
          <w:p w:rsidR="00463694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  <w:r w:rsidRPr="00141B1B">
              <w:rPr>
                <w:rFonts w:ascii="Arial" w:hAnsi="Arial" w:cs="Arial"/>
                <w:bCs/>
                <w:color w:val="000000"/>
                <w:lang w:val="ru-RU"/>
              </w:rPr>
              <w:t>Наименование получателя платежа:</w:t>
            </w:r>
          </w:p>
          <w:p w:rsidR="00463694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463694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color w:val="000000"/>
                <w:lang w:val="ru-RU"/>
              </w:rPr>
            </w:pPr>
          </w:p>
          <w:p w:rsidR="00463694" w:rsidRPr="00141B1B" w:rsidRDefault="00463694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000000"/>
                <w:lang w:val="ru-RU"/>
              </w:rPr>
            </w:pPr>
            <w:r w:rsidRPr="001E50BC">
              <w:rPr>
                <w:rFonts w:ascii="Arial" w:hAnsi="Arial" w:cs="Arial"/>
                <w:color w:val="000000"/>
              </w:rPr>
              <w:t xml:space="preserve">ИНН </w:t>
            </w:r>
            <w:r w:rsidRPr="00926D69">
              <w:rPr>
                <w:rFonts w:ascii="Tahoma" w:hAnsi="Tahoma" w:cs="Tahoma"/>
                <w:b/>
                <w:color w:val="000000"/>
              </w:rPr>
              <w:t>772</w:t>
            </w:r>
            <w:r>
              <w:rPr>
                <w:rFonts w:ascii="Tahoma" w:hAnsi="Tahoma" w:cs="Tahoma"/>
                <w:b/>
                <w:color w:val="000000"/>
              </w:rPr>
              <w:t> </w:t>
            </w:r>
            <w:r w:rsidRPr="00926D69">
              <w:rPr>
                <w:rFonts w:ascii="Tahoma" w:hAnsi="Tahoma" w:cs="Tahoma"/>
                <w:b/>
                <w:color w:val="000000"/>
              </w:rPr>
              <w:t>740</w:t>
            </w:r>
            <w:r>
              <w:rPr>
                <w:rFonts w:ascii="Tahoma" w:hAnsi="Tahoma" w:cs="Tahoma"/>
                <w:b/>
                <w:color w:val="000000"/>
              </w:rPr>
              <w:t xml:space="preserve"> </w:t>
            </w:r>
            <w:r w:rsidRPr="00926D69">
              <w:rPr>
                <w:rFonts w:ascii="Tahoma" w:hAnsi="Tahoma" w:cs="Tahoma"/>
                <w:b/>
                <w:color w:val="000000"/>
              </w:rPr>
              <w:t>6020</w:t>
            </w:r>
          </w:p>
        </w:tc>
        <w:tc>
          <w:tcPr>
            <w:tcW w:w="4820" w:type="dxa"/>
            <w:gridSpan w:val="5"/>
            <w:tcBorders>
              <w:top w:val="dashed" w:sz="4" w:space="0" w:color="auto"/>
              <w:bottom w:val="nil"/>
              <w:right w:val="single" w:sz="4" w:space="0" w:color="auto"/>
            </w:tcBorders>
          </w:tcPr>
          <w:p w:rsidR="00463694" w:rsidRPr="00141B1B" w:rsidRDefault="00CD274F" w:rsidP="00427BE4">
            <w:pPr>
              <w:pStyle w:val="a6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i/>
                <w:iCs/>
                <w:color w:val="000000"/>
                <w:lang w:val="ru-RU"/>
              </w:rPr>
            </w:pPr>
            <w:r w:rsidRPr="00CD274F">
              <w:rPr>
                <w:rFonts w:ascii="Tahoma" w:hAnsi="Tahoma" w:cs="Tahoma"/>
                <w:b/>
                <w:color w:val="000000"/>
                <w:lang w:val="ru-RU"/>
              </w:rPr>
              <w:t>Казначейство России (ФНС России)</w:t>
            </w:r>
          </w:p>
        </w:tc>
      </w:tr>
      <w:tr w:rsidR="00463694" w:rsidRPr="001E50BC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pStyle w:val="2"/>
              <w:rPr>
                <w:rFonts w:cs="Arial"/>
                <w:color w:val="000000"/>
                <w:sz w:val="20"/>
                <w:szCs w:val="20"/>
              </w:rPr>
            </w:pPr>
            <w:r w:rsidRPr="00141B1B">
              <w:rPr>
                <w:rFonts w:cs="Arial"/>
                <w:color w:val="000000"/>
                <w:sz w:val="20"/>
                <w:szCs w:val="20"/>
                <w:lang w:val="ru-RU"/>
              </w:rPr>
              <w:t>ИЗВЕЩЕНИЕ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463694" w:rsidRDefault="00463694" w:rsidP="00427B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 счета получателя платежа: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031 006 430 000 000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185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</w:t>
            </w:r>
          </w:p>
          <w:p w:rsidR="001538EE" w:rsidRDefault="001538EE" w:rsidP="001538EE">
            <w:pPr>
              <w:ind w:right="26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3F0A3A">
              <w:rPr>
                <w:rFonts w:ascii="Tahoma" w:hAnsi="Tahoma" w:cs="Tahoma"/>
                <w:color w:val="000000"/>
                <w:sz w:val="20"/>
                <w:szCs w:val="20"/>
              </w:rPr>
              <w:t>Наименование банка: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ОКЦ № 7 ГУ Банка России по Центральному феде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ральному</w:t>
            </w:r>
          </w:p>
          <w:p w:rsidR="00463694" w:rsidRPr="001E50BC" w:rsidRDefault="001538EE" w:rsidP="001538EE">
            <w:pPr>
              <w:ind w:right="12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8E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округу </w:t>
            </w:r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//УФК по </w:t>
            </w:r>
            <w:proofErr w:type="gramStart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Тульской</w:t>
            </w:r>
            <w:proofErr w:type="gramEnd"/>
            <w:r w:rsidRPr="00CD2B7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области, г Тула</w:t>
            </w:r>
          </w:p>
        </w:tc>
      </w:tr>
      <w:tr w:rsidR="001538EE" w:rsidRPr="001E50BC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1538EE" w:rsidRPr="001E50BC" w:rsidRDefault="001538EE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50" w:type="dxa"/>
            <w:gridSpan w:val="3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BB31C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БИК: </w:t>
            </w:r>
            <w:r w:rsidRPr="002466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17 003 983</w:t>
            </w:r>
          </w:p>
        </w:tc>
        <w:tc>
          <w:tcPr>
            <w:tcW w:w="4820" w:type="dxa"/>
            <w:gridSpan w:val="5"/>
            <w:tcBorders>
              <w:top w:val="nil"/>
              <w:bottom w:val="nil"/>
            </w:tcBorders>
            <w:vAlign w:val="bottom"/>
          </w:tcPr>
          <w:p w:rsidR="001538EE" w:rsidRPr="001E50BC" w:rsidRDefault="001538EE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КОРСЧЕТ: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401 028 104 453 700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000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59</w:t>
            </w:r>
          </w:p>
        </w:tc>
      </w:tr>
      <w:tr w:rsidR="00463694" w:rsidRPr="003803FF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  <w:vAlign w:val="bottom"/>
          </w:tcPr>
          <w:p w:rsidR="00463694" w:rsidRPr="003803FF" w:rsidRDefault="00463694" w:rsidP="00427B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КПП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770 801 001     </w:t>
            </w:r>
          </w:p>
        </w:tc>
      </w:tr>
      <w:tr w:rsidR="00463694" w:rsidRPr="00757B8F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93" w:type="dxa"/>
            <w:gridSpan w:val="6"/>
            <w:tcBorders>
              <w:top w:val="nil"/>
              <w:bottom w:val="nil"/>
            </w:tcBorders>
            <w:vAlign w:val="bottom"/>
          </w:tcPr>
          <w:p w:rsidR="00463694" w:rsidRPr="00757B8F" w:rsidRDefault="00463694" w:rsidP="0046369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КБК 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182 1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08 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030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0 01 10</w:t>
            </w:r>
            <w:r w:rsidRPr="0046369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0 110</w:t>
            </w:r>
          </w:p>
        </w:tc>
        <w:tc>
          <w:tcPr>
            <w:tcW w:w="2977" w:type="dxa"/>
            <w:gridSpan w:val="2"/>
            <w:tcBorders>
              <w:top w:val="nil"/>
              <w:bottom w:val="nil"/>
            </w:tcBorders>
            <w:vAlign w:val="bottom"/>
          </w:tcPr>
          <w:p w:rsidR="00463694" w:rsidRPr="00757B8F" w:rsidRDefault="00463694" w:rsidP="00427B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25A04">
              <w:rPr>
                <w:rFonts w:ascii="Tahoma" w:hAnsi="Tahoma" w:cs="Tahoma"/>
                <w:color w:val="000000"/>
                <w:sz w:val="20"/>
                <w:szCs w:val="20"/>
              </w:rPr>
              <w:t>ОКТМО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453 74 000</w:t>
            </w: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Плательщик (Ф.И.О.):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83" w:type="dxa"/>
            <w:gridSpan w:val="2"/>
            <w:tcBorders>
              <w:top w:val="nil"/>
              <w:bottom w:val="nil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Адрес плательщика:</w:t>
            </w:r>
          </w:p>
        </w:tc>
        <w:tc>
          <w:tcPr>
            <w:tcW w:w="5387" w:type="dxa"/>
            <w:gridSpan w:val="6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cantSplit/>
          <w:trHeight w:val="419"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платежа: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Сумма платежа</w:t>
            </w:r>
          </w:p>
        </w:tc>
      </w:tr>
      <w:tr w:rsidR="00463694" w:rsidRPr="00C15C60" w:rsidTr="0024280D">
        <w:trPr>
          <w:cantSplit/>
          <w:trHeight w:val="320"/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3694" w:rsidRPr="001E50BC" w:rsidRDefault="00463694" w:rsidP="00427BE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E50B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Государственная пошлина по делам, рассматриваемым 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Верховным Судом Российской Федерации, </w:t>
            </w:r>
            <w:r w:rsidRPr="00926D6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уплачиваемая </w:t>
            </w:r>
            <w:r w:rsidRPr="0024280D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по результатам рассмотрения дел по существу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694" w:rsidRPr="001E50BC" w:rsidRDefault="00463694" w:rsidP="00427BE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 xml:space="preserve">  руб.</w:t>
            </w:r>
          </w:p>
        </w:tc>
      </w:tr>
      <w:tr w:rsidR="00463694" w:rsidRPr="00C15C60" w:rsidTr="0024280D">
        <w:trPr>
          <w:jc w:val="center"/>
        </w:trPr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:rsidR="00463694" w:rsidRPr="001E50BC" w:rsidRDefault="00463694" w:rsidP="00427B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КАССИР</w:t>
            </w:r>
          </w:p>
        </w:tc>
        <w:tc>
          <w:tcPr>
            <w:tcW w:w="8370" w:type="dxa"/>
            <w:gridSpan w:val="8"/>
            <w:tcBorders>
              <w:top w:val="nil"/>
              <w:bottom w:val="nil"/>
              <w:right w:val="dashed" w:sz="4" w:space="0" w:color="auto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3694" w:rsidRPr="00C15C60" w:rsidTr="0024280D">
        <w:trPr>
          <w:jc w:val="center"/>
        </w:trPr>
        <w:tc>
          <w:tcPr>
            <w:tcW w:w="1986" w:type="dxa"/>
            <w:tcBorders>
              <w:top w:val="nil"/>
              <w:bottom w:val="nil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85" w:type="dxa"/>
            <w:gridSpan w:val="7"/>
            <w:tcBorders>
              <w:top w:val="nil"/>
              <w:bottom w:val="nil"/>
            </w:tcBorders>
            <w:vAlign w:val="bottom"/>
          </w:tcPr>
          <w:p w:rsidR="00463694" w:rsidRPr="001E50BC" w:rsidRDefault="00463694" w:rsidP="00427BE4">
            <w:pPr>
              <w:ind w:left="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Плательщик </w:t>
            </w:r>
            <w:r w:rsidRPr="001E50BC">
              <w:rPr>
                <w:rFonts w:ascii="Arial" w:hAnsi="Arial" w:cs="Arial"/>
                <w:color w:val="000000"/>
                <w:sz w:val="20"/>
                <w:szCs w:val="20"/>
              </w:rPr>
              <w:t>(подпись):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0B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Дата:</w:t>
            </w:r>
          </w:p>
        </w:tc>
      </w:tr>
      <w:tr w:rsidR="00463694" w:rsidRPr="00C15C60" w:rsidTr="0024280D">
        <w:trPr>
          <w:jc w:val="center"/>
        </w:trPr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:rsidR="00463694" w:rsidRPr="001E50BC" w:rsidRDefault="00463694" w:rsidP="00427B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0" w:type="dxa"/>
            <w:gridSpan w:val="8"/>
            <w:tcBorders>
              <w:top w:val="nil"/>
              <w:bottom w:val="single" w:sz="4" w:space="0" w:color="auto"/>
              <w:right w:val="dashed" w:sz="4" w:space="0" w:color="auto"/>
            </w:tcBorders>
            <w:vAlign w:val="bottom"/>
          </w:tcPr>
          <w:p w:rsidR="00463694" w:rsidRPr="001E50BC" w:rsidRDefault="00463694" w:rsidP="00427BE4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24280D" w:rsidRDefault="0063442C" w:rsidP="0063442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sectPr w:rsidR="0024280D" w:rsidSect="0024280D">
      <w:pgSz w:w="11906" w:h="16838"/>
      <w:pgMar w:top="567" w:right="282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cumentProtection w:edit="forms" w:formatting="1" w:enforcement="0"/>
  <w:defaultTabStop w:val="708"/>
  <w:characterSpacingControl w:val="doNotCompress"/>
  <w:compat/>
  <w:docVars>
    <w:docVar w:name="DOCUMENT_ID" w:val="1"/>
    <w:docVar w:name="nds" w:val="18"/>
    <w:docVar w:name="ndsvid" w:val="0"/>
    <w:docVar w:name="READ_ONLY" w:val="0"/>
    <w:docVar w:name="SAVE_FLAG" w:val="1"/>
  </w:docVars>
  <w:rsids>
    <w:rsidRoot w:val="00763941"/>
    <w:rsid w:val="0000257B"/>
    <w:rsid w:val="000032E3"/>
    <w:rsid w:val="00007009"/>
    <w:rsid w:val="00080F5C"/>
    <w:rsid w:val="000B7A72"/>
    <w:rsid w:val="000D1CB0"/>
    <w:rsid w:val="00100479"/>
    <w:rsid w:val="00126F78"/>
    <w:rsid w:val="00141B1B"/>
    <w:rsid w:val="001538EE"/>
    <w:rsid w:val="00155013"/>
    <w:rsid w:val="00173F15"/>
    <w:rsid w:val="0018331B"/>
    <w:rsid w:val="00190178"/>
    <w:rsid w:val="001A4574"/>
    <w:rsid w:val="001B52F3"/>
    <w:rsid w:val="001C0377"/>
    <w:rsid w:val="001C10BF"/>
    <w:rsid w:val="001E50BC"/>
    <w:rsid w:val="001E69A8"/>
    <w:rsid w:val="001F54E1"/>
    <w:rsid w:val="00207E12"/>
    <w:rsid w:val="00210297"/>
    <w:rsid w:val="00230F78"/>
    <w:rsid w:val="0024280D"/>
    <w:rsid w:val="00244F3B"/>
    <w:rsid w:val="0024665E"/>
    <w:rsid w:val="00254117"/>
    <w:rsid w:val="00262225"/>
    <w:rsid w:val="00267A47"/>
    <w:rsid w:val="0028297B"/>
    <w:rsid w:val="00286B8B"/>
    <w:rsid w:val="00291B72"/>
    <w:rsid w:val="002A7166"/>
    <w:rsid w:val="002D6E87"/>
    <w:rsid w:val="002E683C"/>
    <w:rsid w:val="002E7C81"/>
    <w:rsid w:val="002F6EA9"/>
    <w:rsid w:val="0031531B"/>
    <w:rsid w:val="0033583D"/>
    <w:rsid w:val="003525EC"/>
    <w:rsid w:val="00353B86"/>
    <w:rsid w:val="00356B49"/>
    <w:rsid w:val="0036366A"/>
    <w:rsid w:val="003803FF"/>
    <w:rsid w:val="003828BB"/>
    <w:rsid w:val="003A540A"/>
    <w:rsid w:val="003A7282"/>
    <w:rsid w:val="003B0146"/>
    <w:rsid w:val="003E03F7"/>
    <w:rsid w:val="003F0A3A"/>
    <w:rsid w:val="003F5CEE"/>
    <w:rsid w:val="0042014B"/>
    <w:rsid w:val="00427BE4"/>
    <w:rsid w:val="004314FF"/>
    <w:rsid w:val="0044640E"/>
    <w:rsid w:val="00463694"/>
    <w:rsid w:val="00465658"/>
    <w:rsid w:val="004659DD"/>
    <w:rsid w:val="004716DB"/>
    <w:rsid w:val="0047273C"/>
    <w:rsid w:val="00487D49"/>
    <w:rsid w:val="004D1A50"/>
    <w:rsid w:val="004D5E67"/>
    <w:rsid w:val="004E6FE3"/>
    <w:rsid w:val="005043E3"/>
    <w:rsid w:val="005142D5"/>
    <w:rsid w:val="0056497A"/>
    <w:rsid w:val="00570F09"/>
    <w:rsid w:val="00572FCD"/>
    <w:rsid w:val="00581CBB"/>
    <w:rsid w:val="00595671"/>
    <w:rsid w:val="005D7233"/>
    <w:rsid w:val="005E6ADB"/>
    <w:rsid w:val="006074EA"/>
    <w:rsid w:val="0063442C"/>
    <w:rsid w:val="00653DE9"/>
    <w:rsid w:val="00696FFD"/>
    <w:rsid w:val="006B1EDF"/>
    <w:rsid w:val="006C68ED"/>
    <w:rsid w:val="006D000E"/>
    <w:rsid w:val="006E2948"/>
    <w:rsid w:val="007042BE"/>
    <w:rsid w:val="00725550"/>
    <w:rsid w:val="00726C23"/>
    <w:rsid w:val="00731F60"/>
    <w:rsid w:val="00737711"/>
    <w:rsid w:val="00750D47"/>
    <w:rsid w:val="00757B8F"/>
    <w:rsid w:val="00762C06"/>
    <w:rsid w:val="00763941"/>
    <w:rsid w:val="00764EC8"/>
    <w:rsid w:val="00771120"/>
    <w:rsid w:val="007941F9"/>
    <w:rsid w:val="007D6DED"/>
    <w:rsid w:val="00825A04"/>
    <w:rsid w:val="00827CA6"/>
    <w:rsid w:val="00836C92"/>
    <w:rsid w:val="00842FD8"/>
    <w:rsid w:val="00884689"/>
    <w:rsid w:val="00887D7B"/>
    <w:rsid w:val="008C5D81"/>
    <w:rsid w:val="008C6034"/>
    <w:rsid w:val="008D5C3A"/>
    <w:rsid w:val="008E082A"/>
    <w:rsid w:val="0090680F"/>
    <w:rsid w:val="00926D69"/>
    <w:rsid w:val="00940A4C"/>
    <w:rsid w:val="00995947"/>
    <w:rsid w:val="009C1C65"/>
    <w:rsid w:val="009C398E"/>
    <w:rsid w:val="00A04049"/>
    <w:rsid w:val="00A156D1"/>
    <w:rsid w:val="00A332F6"/>
    <w:rsid w:val="00A409AB"/>
    <w:rsid w:val="00A440F8"/>
    <w:rsid w:val="00A47804"/>
    <w:rsid w:val="00A54FAF"/>
    <w:rsid w:val="00A80F5A"/>
    <w:rsid w:val="00A930A2"/>
    <w:rsid w:val="00A968DA"/>
    <w:rsid w:val="00AC6FF7"/>
    <w:rsid w:val="00AD40AD"/>
    <w:rsid w:val="00AE1AC1"/>
    <w:rsid w:val="00AF248E"/>
    <w:rsid w:val="00B7716D"/>
    <w:rsid w:val="00BB31C3"/>
    <w:rsid w:val="00BC1919"/>
    <w:rsid w:val="00BF26D4"/>
    <w:rsid w:val="00C07C12"/>
    <w:rsid w:val="00C15C60"/>
    <w:rsid w:val="00C37B2B"/>
    <w:rsid w:val="00C41B4D"/>
    <w:rsid w:val="00C47B17"/>
    <w:rsid w:val="00C84A11"/>
    <w:rsid w:val="00CB70F1"/>
    <w:rsid w:val="00CD274F"/>
    <w:rsid w:val="00CD2B73"/>
    <w:rsid w:val="00CF4ABD"/>
    <w:rsid w:val="00D0450D"/>
    <w:rsid w:val="00D07C3D"/>
    <w:rsid w:val="00D166D9"/>
    <w:rsid w:val="00D67BC7"/>
    <w:rsid w:val="00D92AE4"/>
    <w:rsid w:val="00DA7D96"/>
    <w:rsid w:val="00DC13AB"/>
    <w:rsid w:val="00DC5E6F"/>
    <w:rsid w:val="00DD25A5"/>
    <w:rsid w:val="00DE0658"/>
    <w:rsid w:val="00DE202C"/>
    <w:rsid w:val="00DF118B"/>
    <w:rsid w:val="00E034A0"/>
    <w:rsid w:val="00E65B0A"/>
    <w:rsid w:val="00E76ED5"/>
    <w:rsid w:val="00ED7807"/>
    <w:rsid w:val="00EE73E9"/>
    <w:rsid w:val="00F2722A"/>
    <w:rsid w:val="00F379B2"/>
    <w:rsid w:val="00F41411"/>
    <w:rsid w:val="00F414F7"/>
    <w:rsid w:val="00F52B13"/>
    <w:rsid w:val="00F625F0"/>
    <w:rsid w:val="00F65E8E"/>
    <w:rsid w:val="00FD1DFD"/>
    <w:rsid w:val="00FD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F1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B52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B70F1"/>
    <w:pPr>
      <w:keepNext/>
      <w:autoSpaceDE w:val="0"/>
      <w:autoSpaceDN w:val="0"/>
      <w:jc w:val="center"/>
      <w:outlineLvl w:val="1"/>
    </w:pPr>
    <w:rPr>
      <w:rFonts w:ascii="Arial" w:eastAsia="Times New Roman" w:hAnsi="Arial"/>
      <w:b/>
      <w:bCs/>
      <w:sz w:val="17"/>
      <w:szCs w:val="1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0257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0257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0025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CB70F1"/>
    <w:rPr>
      <w:rFonts w:ascii="Arial" w:eastAsia="Times New Roman" w:hAnsi="Arial" w:cs="Arial"/>
      <w:b/>
      <w:bCs/>
      <w:sz w:val="17"/>
      <w:szCs w:val="17"/>
      <w:lang w:eastAsia="ru-RU"/>
    </w:rPr>
  </w:style>
  <w:style w:type="paragraph" w:styleId="a6">
    <w:name w:val="header"/>
    <w:basedOn w:val="a"/>
    <w:link w:val="a7"/>
    <w:uiPriority w:val="99"/>
    <w:rsid w:val="00CB70F1"/>
    <w:pPr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link w:val="a6"/>
    <w:uiPriority w:val="99"/>
    <w:rsid w:val="00CB70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141B1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E034A0"/>
    <w:rPr>
      <w:color w:val="0000FF"/>
      <w:u w:val="single"/>
    </w:rPr>
  </w:style>
  <w:style w:type="table" w:styleId="aa">
    <w:name w:val="Table Grid"/>
    <w:basedOn w:val="a1"/>
    <w:uiPriority w:val="59"/>
    <w:rsid w:val="004727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unhideWhenUsed/>
    <w:rsid w:val="00A332F6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1B52F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975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</w:div>
        <w:div w:id="1011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41;&#1083;&#1072;&#1085;&#1082;&#1080;\262%20&#1060;&#1047;\262%20&#1060;&#104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262 ФЗ</Template>
  <TotalTime>6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получателя платежа:</vt:lpstr>
    </vt:vector>
  </TitlesOfParts>
  <Company>MultiDVD Team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получателя платежа:</dc:title>
  <dc:creator>GEG</dc:creator>
  <cp:lastModifiedBy>Konsultant</cp:lastModifiedBy>
  <cp:revision>2</cp:revision>
  <cp:lastPrinted>2021-01-11T09:59:00Z</cp:lastPrinted>
  <dcterms:created xsi:type="dcterms:W3CDTF">2025-10-30T08:49:00Z</dcterms:created>
  <dcterms:modified xsi:type="dcterms:W3CDTF">2025-10-30T08:49:00Z</dcterms:modified>
</cp:coreProperties>
</file>