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2FE" w:rsidRDefault="008062FE">
      <w:hyperlink r:id="rId4" w:history="1">
        <w:r>
          <w:rPr>
            <w:noProof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2" o:spid="_x0000_i1025" type="#_x0000_t75" style="width:447pt;height:684.75pt;visibility:visible">
              <v:imagedata r:id="rId5" o:title=""/>
            </v:shape>
          </w:pict>
        </w:r>
      </w:hyperlink>
    </w:p>
    <w:sectPr w:rsidR="008062FE" w:rsidSect="00112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0634"/>
    <w:rsid w:val="00112D79"/>
    <w:rsid w:val="005C5164"/>
    <w:rsid w:val="005D771E"/>
    <w:rsid w:val="005E08A0"/>
    <w:rsid w:val="00713D75"/>
    <w:rsid w:val="008062FE"/>
    <w:rsid w:val="008648A3"/>
    <w:rsid w:val="008929B5"/>
    <w:rsid w:val="00912827"/>
    <w:rsid w:val="00A7585A"/>
    <w:rsid w:val="00A82953"/>
    <w:rsid w:val="00D450AC"/>
    <w:rsid w:val="00EF29B9"/>
    <w:rsid w:val="00F3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D79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&#1041;&#1083;&#1072;&#1085;&#1082;%20&#1043;&#1069;&#1055;&#1057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5</Words>
  <Characters>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Агеечева Екатерина Анатольевна</dc:creator>
  <cp:keywords/>
  <dc:description/>
  <cp:lastModifiedBy>User</cp:lastModifiedBy>
  <cp:revision>2</cp:revision>
  <dcterms:created xsi:type="dcterms:W3CDTF">2026-04-14T10:48:00Z</dcterms:created>
  <dcterms:modified xsi:type="dcterms:W3CDTF">2026-04-14T10:48:00Z</dcterms:modified>
</cp:coreProperties>
</file>