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53" w:rsidRDefault="00A82953">
      <w:hyperlink r:id="rId4" w:history="1">
        <w:r w:rsidRPr="00912827">
          <w:rPr>
            <w:noProof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2" o:spid="_x0000_i1025" type="#_x0000_t75" style="width:447pt;height:684.75pt;visibility:visible">
              <v:imagedata r:id="rId5" o:title=""/>
            </v:shape>
          </w:pict>
        </w:r>
      </w:hyperlink>
    </w:p>
    <w:sectPr w:rsidR="00A82953" w:rsidSect="00112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0634"/>
    <w:rsid w:val="00112D79"/>
    <w:rsid w:val="005C5164"/>
    <w:rsid w:val="008648A3"/>
    <w:rsid w:val="008929B5"/>
    <w:rsid w:val="00912827"/>
    <w:rsid w:val="00A7585A"/>
    <w:rsid w:val="00A82953"/>
    <w:rsid w:val="00EF29B9"/>
    <w:rsid w:val="00F3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D7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&#1041;&#1083;&#1072;&#1085;&#1082;%20&#1043;&#1069;&#1055;&#1057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5</Words>
  <Characters>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Агеечева Екатерина Анатольевна</dc:creator>
  <cp:keywords/>
  <dc:description/>
  <cp:lastModifiedBy>User</cp:lastModifiedBy>
  <cp:revision>2</cp:revision>
  <dcterms:created xsi:type="dcterms:W3CDTF">2025-07-25T09:02:00Z</dcterms:created>
  <dcterms:modified xsi:type="dcterms:W3CDTF">2025-12-24T04:47:00Z</dcterms:modified>
</cp:coreProperties>
</file>