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C1C" w:rsidRDefault="004D5C1C" w:rsidP="00C406E0">
      <w:pPr>
        <w:autoSpaceDE w:val="0"/>
        <w:autoSpaceDN w:val="0"/>
        <w:adjustRightInd w:val="0"/>
        <w:ind w:left="5040"/>
        <w:jc w:val="both"/>
      </w:pPr>
      <w:r>
        <w:t xml:space="preserve">В Югорский районный суд ХМАО – Югры </w:t>
      </w:r>
    </w:p>
    <w:p w:rsidR="004D5C1C" w:rsidRDefault="004D5C1C" w:rsidP="00055AB2">
      <w:pPr>
        <w:autoSpaceDE w:val="0"/>
        <w:autoSpaceDN w:val="0"/>
        <w:adjustRightInd w:val="0"/>
        <w:ind w:firstLine="5040"/>
        <w:jc w:val="both"/>
      </w:pPr>
    </w:p>
    <w:p w:rsidR="004D5C1C" w:rsidRDefault="004D5C1C" w:rsidP="00C406E0">
      <w:pPr>
        <w:autoSpaceDE w:val="0"/>
        <w:autoSpaceDN w:val="0"/>
        <w:adjustRightInd w:val="0"/>
        <w:ind w:left="5040"/>
        <w:jc w:val="both"/>
      </w:pPr>
      <w:r>
        <w:t>от ________________________________________</w:t>
      </w:r>
    </w:p>
    <w:p w:rsidR="004D5C1C" w:rsidRDefault="004D5C1C" w:rsidP="00C406E0">
      <w:pPr>
        <w:autoSpaceDE w:val="0"/>
        <w:autoSpaceDN w:val="0"/>
        <w:adjustRightInd w:val="0"/>
        <w:ind w:left="5040"/>
        <w:jc w:val="both"/>
      </w:pPr>
      <w:r>
        <w:t>____________________________________________________________________________________________________________________________________________________________________________</w:t>
      </w:r>
    </w:p>
    <w:p w:rsidR="004D5C1C" w:rsidRDefault="004D5C1C" w:rsidP="00055AB2">
      <w:pPr>
        <w:autoSpaceDE w:val="0"/>
        <w:autoSpaceDN w:val="0"/>
        <w:adjustRightInd w:val="0"/>
        <w:jc w:val="both"/>
      </w:pPr>
    </w:p>
    <w:p w:rsidR="004D5C1C" w:rsidRDefault="004D5C1C" w:rsidP="00055AB2">
      <w:pPr>
        <w:autoSpaceDE w:val="0"/>
        <w:autoSpaceDN w:val="0"/>
        <w:adjustRightInd w:val="0"/>
        <w:jc w:val="center"/>
      </w:pPr>
    </w:p>
    <w:p w:rsidR="004D5C1C" w:rsidRDefault="004D5C1C" w:rsidP="00055AB2">
      <w:pPr>
        <w:autoSpaceDE w:val="0"/>
        <w:autoSpaceDN w:val="0"/>
        <w:adjustRightInd w:val="0"/>
        <w:jc w:val="center"/>
      </w:pPr>
    </w:p>
    <w:p w:rsidR="004D5C1C" w:rsidRDefault="004D5C1C" w:rsidP="00055AB2">
      <w:pPr>
        <w:autoSpaceDE w:val="0"/>
        <w:autoSpaceDN w:val="0"/>
        <w:adjustRightInd w:val="0"/>
        <w:jc w:val="center"/>
      </w:pPr>
      <w:r>
        <w:t>ЗАЯВЛЕНИЕ</w:t>
      </w:r>
    </w:p>
    <w:p w:rsidR="004D5C1C" w:rsidRDefault="004D5C1C" w:rsidP="00055AB2">
      <w:pPr>
        <w:autoSpaceDE w:val="0"/>
        <w:autoSpaceDN w:val="0"/>
        <w:adjustRightInd w:val="0"/>
        <w:jc w:val="center"/>
      </w:pPr>
      <w:r>
        <w:t>о возврате госпошлины</w:t>
      </w:r>
    </w:p>
    <w:p w:rsidR="004D5C1C" w:rsidRDefault="004D5C1C" w:rsidP="00055AB2">
      <w:pPr>
        <w:autoSpaceDE w:val="0"/>
        <w:autoSpaceDN w:val="0"/>
        <w:adjustRightInd w:val="0"/>
        <w:jc w:val="center"/>
      </w:pPr>
    </w:p>
    <w:p w:rsidR="004D5C1C" w:rsidRDefault="004D5C1C" w:rsidP="00055AB2">
      <w:pPr>
        <w:autoSpaceDE w:val="0"/>
        <w:autoSpaceDN w:val="0"/>
        <w:adjustRightInd w:val="0"/>
        <w:jc w:val="center"/>
      </w:pPr>
    </w:p>
    <w:p w:rsidR="004D5C1C" w:rsidRDefault="004D5C1C" w:rsidP="00C406E0">
      <w:pPr>
        <w:ind w:firstLine="540"/>
        <w:jc w:val="both"/>
      </w:pPr>
      <w:r w:rsidRPr="001D1075">
        <w:t>Мной оплачена госпошлина «___»_________ ____ г. в размере _</w:t>
      </w:r>
      <w:r>
        <w:t>____________</w:t>
      </w:r>
      <w:r w:rsidRPr="001D1075">
        <w:t xml:space="preserve">___ руб. при обращении в </w:t>
      </w:r>
      <w:r>
        <w:t xml:space="preserve">Югорский районный суд ХМАО – Югры </w:t>
      </w:r>
      <w:r w:rsidRPr="001D1075">
        <w:t xml:space="preserve"> с заявлением ____</w:t>
      </w:r>
      <w:r>
        <w:t>_____________________</w:t>
      </w:r>
    </w:p>
    <w:p w:rsidR="004D5C1C" w:rsidRDefault="004D5C1C" w:rsidP="00C406E0">
      <w:pPr>
        <w:jc w:val="center"/>
        <w:rPr>
          <w:sz w:val="20"/>
          <w:szCs w:val="20"/>
        </w:rPr>
      </w:pPr>
      <w:r>
        <w:t>______________________________________________________________</w:t>
      </w:r>
      <w:r w:rsidRPr="001D1075">
        <w:t>__</w:t>
      </w:r>
      <w:r>
        <w:t>______________________________________________________________________________________________________________________________________________________________________________________________</w:t>
      </w:r>
      <w:r w:rsidRPr="001D1075">
        <w:t xml:space="preserve">_ </w:t>
      </w:r>
      <w:r w:rsidRPr="00C406E0">
        <w:rPr>
          <w:sz w:val="20"/>
          <w:szCs w:val="20"/>
        </w:rPr>
        <w:t>(указать, с каким заявлением заявитель обращался в суд, было ли оно принято, какие какие решения приняты, № гражданского дела при обращении в суд).</w:t>
      </w:r>
    </w:p>
    <w:p w:rsidR="004D5C1C" w:rsidRPr="00C406E0" w:rsidRDefault="004D5C1C" w:rsidP="00C406E0">
      <w:pPr>
        <w:jc w:val="center"/>
        <w:rPr>
          <w:sz w:val="20"/>
          <w:szCs w:val="20"/>
        </w:rPr>
      </w:pPr>
    </w:p>
    <w:p w:rsidR="004D5C1C" w:rsidRPr="00C406E0" w:rsidRDefault="004D5C1C" w:rsidP="00C406E0">
      <w:pPr>
        <w:ind w:firstLine="540"/>
        <w:jc w:val="center"/>
        <w:rPr>
          <w:sz w:val="20"/>
          <w:szCs w:val="20"/>
        </w:rPr>
      </w:pPr>
      <w:r w:rsidRPr="001D1075">
        <w:t>Госпош</w:t>
      </w:r>
      <w:r>
        <w:t xml:space="preserve">лина подлежит возврату поскольку </w:t>
      </w:r>
      <w:r w:rsidRPr="001D1075">
        <w:t>_____</w:t>
      </w:r>
      <w:r>
        <w:t>______________________________________ ________________________________________</w:t>
      </w:r>
      <w:r w:rsidRPr="001D1075">
        <w:t>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D1075">
        <w:t xml:space="preserve">_ </w:t>
      </w:r>
      <w:r w:rsidRPr="00C406E0">
        <w:rPr>
          <w:sz w:val="20"/>
          <w:szCs w:val="20"/>
        </w:rPr>
        <w:t>(указать обстоятельства, которые служат основанием для возврата госпошлины, перечислить документы, которыми это подтверждается).</w:t>
      </w:r>
    </w:p>
    <w:p w:rsidR="004D5C1C" w:rsidRPr="001D1075" w:rsidRDefault="004D5C1C" w:rsidP="001D1075">
      <w:pPr>
        <w:jc w:val="both"/>
      </w:pPr>
    </w:p>
    <w:p w:rsidR="004D5C1C" w:rsidRDefault="004D5C1C" w:rsidP="00055AB2">
      <w:pPr>
        <w:autoSpaceDE w:val="0"/>
        <w:autoSpaceDN w:val="0"/>
        <w:adjustRightInd w:val="0"/>
        <w:jc w:val="both"/>
      </w:pPr>
      <w:r>
        <w:t>На основании изложенного, руководствуясь статьей 333.40 Налогового кодекса РФ,</w:t>
      </w:r>
    </w:p>
    <w:p w:rsidR="004D5C1C" w:rsidRDefault="004D5C1C" w:rsidP="00055AB2">
      <w:pPr>
        <w:autoSpaceDE w:val="0"/>
        <w:autoSpaceDN w:val="0"/>
        <w:adjustRightInd w:val="0"/>
        <w:jc w:val="both"/>
      </w:pPr>
    </w:p>
    <w:p w:rsidR="004D5C1C" w:rsidRDefault="004D5C1C" w:rsidP="00055AB2">
      <w:pPr>
        <w:autoSpaceDE w:val="0"/>
        <w:autoSpaceDN w:val="0"/>
        <w:adjustRightInd w:val="0"/>
        <w:jc w:val="center"/>
      </w:pPr>
      <w:r>
        <w:t>Прошу:</w:t>
      </w:r>
    </w:p>
    <w:p w:rsidR="004D5C1C" w:rsidRDefault="004D5C1C" w:rsidP="00055AB2">
      <w:pPr>
        <w:autoSpaceDE w:val="0"/>
        <w:autoSpaceDN w:val="0"/>
        <w:adjustRightInd w:val="0"/>
        <w:jc w:val="center"/>
      </w:pPr>
    </w:p>
    <w:p w:rsidR="004D5C1C" w:rsidRDefault="004D5C1C" w:rsidP="00055AB2">
      <w:pPr>
        <w:autoSpaceDE w:val="0"/>
        <w:autoSpaceDN w:val="0"/>
        <w:adjustRightInd w:val="0"/>
        <w:jc w:val="both"/>
      </w:pPr>
      <w:r>
        <w:t>Вернуть мне госпошлину в размере ____________ руб.</w:t>
      </w:r>
    </w:p>
    <w:p w:rsidR="004D5C1C" w:rsidRDefault="004D5C1C" w:rsidP="00055AB2">
      <w:pPr>
        <w:autoSpaceDE w:val="0"/>
        <w:autoSpaceDN w:val="0"/>
        <w:adjustRightInd w:val="0"/>
        <w:jc w:val="both"/>
      </w:pPr>
    </w:p>
    <w:p w:rsidR="004D5C1C" w:rsidRDefault="004D5C1C" w:rsidP="00055AB2">
      <w:pPr>
        <w:autoSpaceDE w:val="0"/>
        <w:autoSpaceDN w:val="0"/>
        <w:adjustRightInd w:val="0"/>
        <w:jc w:val="both"/>
      </w:pPr>
      <w:r>
        <w:t>Перечень прилагаемых к заявлению документов:</w:t>
      </w:r>
    </w:p>
    <w:p w:rsidR="004D5C1C" w:rsidRDefault="004D5C1C" w:rsidP="00055AB2">
      <w:pPr>
        <w:autoSpaceDE w:val="0"/>
        <w:autoSpaceDN w:val="0"/>
        <w:adjustRightInd w:val="0"/>
        <w:jc w:val="both"/>
      </w:pPr>
    </w:p>
    <w:p w:rsidR="004D5C1C" w:rsidRPr="003248CC" w:rsidRDefault="004D5C1C" w:rsidP="00055AB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248CC">
        <w:rPr>
          <w:sz w:val="22"/>
          <w:szCs w:val="22"/>
        </w:rPr>
        <w:t>Подлинный документ об уплате государственной пошлины</w:t>
      </w:r>
      <w:r>
        <w:rPr>
          <w:sz w:val="22"/>
          <w:szCs w:val="22"/>
        </w:rPr>
        <w:t>.</w:t>
      </w:r>
    </w:p>
    <w:p w:rsidR="004D5C1C" w:rsidRPr="003248CC" w:rsidRDefault="004D5C1C" w:rsidP="00055AB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248CC">
        <w:rPr>
          <w:sz w:val="22"/>
          <w:szCs w:val="22"/>
        </w:rPr>
        <w:t>Реквизиты банковского счета, на которые необходимо перечислить деньги</w:t>
      </w:r>
      <w:r>
        <w:rPr>
          <w:sz w:val="22"/>
          <w:szCs w:val="22"/>
        </w:rPr>
        <w:t>.</w:t>
      </w:r>
    </w:p>
    <w:p w:rsidR="004D5C1C" w:rsidRDefault="004D5C1C" w:rsidP="00055AB2">
      <w:pPr>
        <w:autoSpaceDE w:val="0"/>
        <w:autoSpaceDN w:val="0"/>
        <w:adjustRightInd w:val="0"/>
        <w:jc w:val="both"/>
      </w:pPr>
    </w:p>
    <w:p w:rsidR="004D5C1C" w:rsidRDefault="004D5C1C" w:rsidP="00055AB2">
      <w:pPr>
        <w:autoSpaceDE w:val="0"/>
        <w:autoSpaceDN w:val="0"/>
        <w:adjustRightInd w:val="0"/>
        <w:jc w:val="both"/>
      </w:pPr>
    </w:p>
    <w:p w:rsidR="004D5C1C" w:rsidRDefault="004D5C1C" w:rsidP="00055AB2">
      <w:pPr>
        <w:autoSpaceDE w:val="0"/>
        <w:autoSpaceDN w:val="0"/>
        <w:adjustRightInd w:val="0"/>
        <w:jc w:val="both"/>
      </w:pPr>
      <w:r>
        <w:t xml:space="preserve"> «___»_________ ____ г.              _____________________                      __________________</w:t>
      </w:r>
    </w:p>
    <w:p w:rsidR="004D5C1C" w:rsidRDefault="004D5C1C" w:rsidP="00055AB2">
      <w:pPr>
        <w:autoSpaceDE w:val="0"/>
        <w:autoSpaceDN w:val="0"/>
        <w:adjustRightInd w:val="0"/>
        <w:jc w:val="both"/>
      </w:pPr>
    </w:p>
    <w:p w:rsidR="004D5C1C" w:rsidRDefault="004D5C1C"/>
    <w:sectPr w:rsidR="004D5C1C" w:rsidSect="00C406E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C1C" w:rsidRDefault="004D5C1C" w:rsidP="00055AB2">
      <w:r>
        <w:separator/>
      </w:r>
    </w:p>
  </w:endnote>
  <w:endnote w:type="continuationSeparator" w:id="0">
    <w:p w:rsidR="004D5C1C" w:rsidRDefault="004D5C1C" w:rsidP="00055A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C1C" w:rsidRDefault="004D5C1C" w:rsidP="00055AB2">
      <w:r>
        <w:separator/>
      </w:r>
    </w:p>
  </w:footnote>
  <w:footnote w:type="continuationSeparator" w:id="0">
    <w:p w:rsidR="004D5C1C" w:rsidRDefault="004D5C1C" w:rsidP="00055A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97354"/>
    <w:multiLevelType w:val="hybridMultilevel"/>
    <w:tmpl w:val="783C04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5AB2"/>
    <w:rsid w:val="00033A5A"/>
    <w:rsid w:val="00055AB2"/>
    <w:rsid w:val="000E3473"/>
    <w:rsid w:val="000F263C"/>
    <w:rsid w:val="001D1075"/>
    <w:rsid w:val="002B58A9"/>
    <w:rsid w:val="003248CC"/>
    <w:rsid w:val="00464E1C"/>
    <w:rsid w:val="004D5C1C"/>
    <w:rsid w:val="005139A0"/>
    <w:rsid w:val="00522254"/>
    <w:rsid w:val="00526DFA"/>
    <w:rsid w:val="0082186F"/>
    <w:rsid w:val="008C0362"/>
    <w:rsid w:val="00940202"/>
    <w:rsid w:val="009F49B8"/>
    <w:rsid w:val="00A776AE"/>
    <w:rsid w:val="00AE5F90"/>
    <w:rsid w:val="00C406E0"/>
    <w:rsid w:val="00CD5EF1"/>
    <w:rsid w:val="00D01427"/>
    <w:rsid w:val="00DC0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AB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55AB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55AB2"/>
    <w:rPr>
      <w:rFonts w:ascii="Times New Roman" w:hAnsi="Times New Roman" w:cs="Times New Roman"/>
      <w:sz w:val="24"/>
      <w:lang w:eastAsia="ru-RU"/>
    </w:rPr>
  </w:style>
  <w:style w:type="paragraph" w:styleId="Footer">
    <w:name w:val="footer"/>
    <w:basedOn w:val="Normal"/>
    <w:link w:val="FooterChar"/>
    <w:uiPriority w:val="99"/>
    <w:rsid w:val="00055AB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55AB2"/>
    <w:rPr>
      <w:rFonts w:ascii="Times New Roman" w:hAnsi="Times New Roman" w:cs="Times New Roman"/>
      <w:sz w:val="24"/>
      <w:lang w:eastAsia="ru-RU"/>
    </w:rPr>
  </w:style>
  <w:style w:type="paragraph" w:styleId="NormalWeb">
    <w:name w:val="Normal (Web)"/>
    <w:basedOn w:val="Normal"/>
    <w:uiPriority w:val="99"/>
    <w:semiHidden/>
    <w:rsid w:val="001D1075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rsid w:val="000E34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33A5A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22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273</Words>
  <Characters>1562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Югорский районный суд ХМАО – Югры </dc:title>
  <dc:subject/>
  <dc:creator>1</dc:creator>
  <cp:keywords/>
  <dc:description/>
  <cp:lastModifiedBy>vechtanova</cp:lastModifiedBy>
  <cp:revision>2</cp:revision>
  <cp:lastPrinted>2023-08-24T10:09:00Z</cp:lastPrinted>
  <dcterms:created xsi:type="dcterms:W3CDTF">2023-10-05T07:35:00Z</dcterms:created>
  <dcterms:modified xsi:type="dcterms:W3CDTF">2023-10-05T07:35:00Z</dcterms:modified>
</cp:coreProperties>
</file>