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0C7" w:rsidRPr="006850F0" w:rsidRDefault="004740C7" w:rsidP="00C1726E">
      <w:pPr>
        <w:tabs>
          <w:tab w:val="center" w:pos="7371"/>
        </w:tabs>
        <w:ind w:left="10773"/>
        <w:rPr>
          <w:sz w:val="22"/>
          <w:szCs w:val="22"/>
        </w:rPr>
      </w:pPr>
    </w:p>
    <w:p w:rsidR="004740C7" w:rsidRPr="006850F0" w:rsidRDefault="004740C7" w:rsidP="00C1726E">
      <w:pPr>
        <w:ind w:left="9356" w:hanging="283"/>
        <w:rPr>
          <w:sz w:val="22"/>
          <w:szCs w:val="22"/>
        </w:rPr>
      </w:pPr>
    </w:p>
    <w:p w:rsidR="004740C7" w:rsidRPr="006850F0" w:rsidRDefault="004740C7" w:rsidP="003732FF">
      <w:pPr>
        <w:shd w:val="clear" w:color="auto" w:fill="FFFFFF"/>
        <w:spacing w:line="300" w:lineRule="atLeast"/>
        <w:jc w:val="center"/>
        <w:textAlignment w:val="baseline"/>
        <w:rPr>
          <w:b/>
          <w:bCs/>
          <w:sz w:val="22"/>
          <w:szCs w:val="22"/>
          <w:bdr w:val="none" w:sz="0" w:space="0" w:color="auto" w:frame="1"/>
        </w:rPr>
      </w:pPr>
    </w:p>
    <w:p w:rsidR="004740C7" w:rsidRPr="006850F0" w:rsidRDefault="004740C7" w:rsidP="003732FF">
      <w:pPr>
        <w:shd w:val="clear" w:color="auto" w:fill="FFFFFF"/>
        <w:spacing w:line="300" w:lineRule="atLeast"/>
        <w:jc w:val="center"/>
        <w:textAlignment w:val="baseline"/>
        <w:rPr>
          <w:b/>
          <w:bCs/>
          <w:sz w:val="22"/>
          <w:szCs w:val="22"/>
          <w:bdr w:val="none" w:sz="0" w:space="0" w:color="auto" w:frame="1"/>
        </w:rPr>
      </w:pPr>
      <w:r w:rsidRPr="006850F0">
        <w:rPr>
          <w:b/>
          <w:bCs/>
          <w:sz w:val="22"/>
          <w:szCs w:val="22"/>
          <w:bdr w:val="none" w:sz="0" w:space="0" w:color="auto" w:frame="1"/>
        </w:rPr>
        <w:t>ПАМЯТКА</w:t>
      </w:r>
    </w:p>
    <w:p w:rsidR="004740C7" w:rsidRPr="006850F0" w:rsidRDefault="004740C7" w:rsidP="003732FF">
      <w:pPr>
        <w:shd w:val="clear" w:color="auto" w:fill="FFFFFF"/>
        <w:spacing w:line="300" w:lineRule="atLeast"/>
        <w:jc w:val="center"/>
        <w:textAlignment w:val="baseline"/>
        <w:rPr>
          <w:b/>
          <w:sz w:val="22"/>
          <w:szCs w:val="22"/>
        </w:rPr>
      </w:pPr>
      <w:r w:rsidRPr="006850F0">
        <w:rPr>
          <w:b/>
          <w:bCs/>
          <w:sz w:val="22"/>
          <w:szCs w:val="22"/>
          <w:bdr w:val="none" w:sz="0" w:space="0" w:color="auto" w:frame="1"/>
        </w:rPr>
        <w:t xml:space="preserve">об основных ограничениях, запретах и обязанностях, установленных </w:t>
      </w:r>
      <w:r w:rsidRPr="006850F0">
        <w:rPr>
          <w:b/>
          <w:bCs/>
          <w:iCs/>
          <w:sz w:val="22"/>
          <w:szCs w:val="22"/>
          <w:bdr w:val="none" w:sz="0" w:space="0" w:color="auto" w:frame="1"/>
        </w:rPr>
        <w:t xml:space="preserve">в отношении </w:t>
      </w:r>
      <w:r w:rsidRPr="006850F0">
        <w:rPr>
          <w:b/>
          <w:sz w:val="22"/>
          <w:szCs w:val="22"/>
        </w:rPr>
        <w:t xml:space="preserve">федеральных государственных </w:t>
      </w:r>
    </w:p>
    <w:p w:rsidR="004740C7" w:rsidRPr="006850F0" w:rsidRDefault="004740C7" w:rsidP="003732FF">
      <w:pPr>
        <w:shd w:val="clear" w:color="auto" w:fill="FFFFFF"/>
        <w:spacing w:line="300" w:lineRule="atLeast"/>
        <w:jc w:val="center"/>
        <w:textAlignment w:val="baseline"/>
        <w:rPr>
          <w:b/>
          <w:bCs/>
          <w:sz w:val="22"/>
          <w:szCs w:val="22"/>
          <w:bdr w:val="none" w:sz="0" w:space="0" w:color="auto" w:frame="1"/>
        </w:rPr>
      </w:pPr>
      <w:r w:rsidRPr="006850F0">
        <w:rPr>
          <w:b/>
          <w:sz w:val="22"/>
          <w:szCs w:val="22"/>
        </w:rPr>
        <w:t xml:space="preserve">гражданских служащих </w:t>
      </w:r>
      <w:r>
        <w:rPr>
          <w:b/>
          <w:sz w:val="22"/>
          <w:szCs w:val="22"/>
        </w:rPr>
        <w:t>Угличского районного суда Ярославской области</w:t>
      </w:r>
    </w:p>
    <w:p w:rsidR="004740C7" w:rsidRPr="006850F0" w:rsidRDefault="004740C7" w:rsidP="0037765B">
      <w:pPr>
        <w:autoSpaceDE w:val="0"/>
        <w:autoSpaceDN w:val="0"/>
        <w:adjustRightInd w:val="0"/>
        <w:outlineLvl w:val="1"/>
        <w:rPr>
          <w:b/>
          <w:bCs/>
          <w:sz w:val="22"/>
          <w:szCs w:val="22"/>
          <w:bdr w:val="none" w:sz="0" w:space="0" w:color="auto" w:frame="1"/>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5387"/>
        <w:gridCol w:w="2835"/>
        <w:gridCol w:w="3969"/>
        <w:gridCol w:w="2835"/>
      </w:tblGrid>
      <w:tr w:rsidR="004740C7" w:rsidRPr="006850F0" w:rsidTr="00B70EC5">
        <w:trPr>
          <w:tblHeader/>
        </w:trPr>
        <w:tc>
          <w:tcPr>
            <w:tcW w:w="709" w:type="dxa"/>
          </w:tcPr>
          <w:p w:rsidR="004740C7" w:rsidRPr="006850F0" w:rsidRDefault="004740C7" w:rsidP="00B70EC5">
            <w:pPr>
              <w:autoSpaceDE w:val="0"/>
              <w:autoSpaceDN w:val="0"/>
              <w:adjustRightInd w:val="0"/>
              <w:jc w:val="center"/>
              <w:outlineLvl w:val="1"/>
              <w:rPr>
                <w:b/>
              </w:rPr>
            </w:pPr>
            <w:r w:rsidRPr="006850F0">
              <w:rPr>
                <w:b/>
                <w:sz w:val="22"/>
                <w:szCs w:val="22"/>
              </w:rPr>
              <w:t>№</w:t>
            </w:r>
          </w:p>
          <w:p w:rsidR="004740C7" w:rsidRPr="006850F0" w:rsidRDefault="004740C7" w:rsidP="00B70EC5">
            <w:pPr>
              <w:autoSpaceDE w:val="0"/>
              <w:autoSpaceDN w:val="0"/>
              <w:adjustRightInd w:val="0"/>
              <w:jc w:val="center"/>
              <w:outlineLvl w:val="1"/>
              <w:rPr>
                <w:b/>
              </w:rPr>
            </w:pPr>
            <w:r w:rsidRPr="006850F0">
              <w:rPr>
                <w:b/>
                <w:sz w:val="22"/>
                <w:szCs w:val="22"/>
              </w:rPr>
              <w:t>п/п</w:t>
            </w:r>
          </w:p>
        </w:tc>
        <w:tc>
          <w:tcPr>
            <w:tcW w:w="5387" w:type="dxa"/>
          </w:tcPr>
          <w:p w:rsidR="004740C7" w:rsidRPr="006850F0" w:rsidRDefault="004740C7" w:rsidP="00B70EC5">
            <w:pPr>
              <w:autoSpaceDE w:val="0"/>
              <w:autoSpaceDN w:val="0"/>
              <w:adjustRightInd w:val="0"/>
              <w:jc w:val="center"/>
              <w:outlineLvl w:val="1"/>
              <w:rPr>
                <w:b/>
              </w:rPr>
            </w:pPr>
            <w:r w:rsidRPr="006850F0">
              <w:rPr>
                <w:b/>
                <w:sz w:val="22"/>
                <w:szCs w:val="22"/>
              </w:rPr>
              <w:t xml:space="preserve">Содержание </w:t>
            </w:r>
          </w:p>
          <w:p w:rsidR="004740C7" w:rsidRPr="006850F0" w:rsidRDefault="004740C7" w:rsidP="00B70EC5">
            <w:pPr>
              <w:autoSpaceDE w:val="0"/>
              <w:autoSpaceDN w:val="0"/>
              <w:adjustRightInd w:val="0"/>
              <w:jc w:val="center"/>
              <w:outlineLvl w:val="1"/>
              <w:rPr>
                <w:b/>
              </w:rPr>
            </w:pPr>
            <w:r w:rsidRPr="006850F0">
              <w:rPr>
                <w:b/>
                <w:sz w:val="22"/>
                <w:szCs w:val="22"/>
              </w:rPr>
              <w:t>ограничения/ запрета /обязанности</w:t>
            </w:r>
          </w:p>
        </w:tc>
        <w:tc>
          <w:tcPr>
            <w:tcW w:w="2835" w:type="dxa"/>
          </w:tcPr>
          <w:p w:rsidR="004740C7" w:rsidRPr="006850F0" w:rsidRDefault="004740C7" w:rsidP="00B70EC5">
            <w:pPr>
              <w:autoSpaceDE w:val="0"/>
              <w:autoSpaceDN w:val="0"/>
              <w:adjustRightInd w:val="0"/>
              <w:jc w:val="center"/>
              <w:outlineLvl w:val="1"/>
              <w:rPr>
                <w:b/>
              </w:rPr>
            </w:pPr>
            <w:r w:rsidRPr="006850F0">
              <w:rPr>
                <w:b/>
                <w:sz w:val="22"/>
                <w:szCs w:val="22"/>
              </w:rPr>
              <w:t>Нормативные правовые основания</w:t>
            </w:r>
          </w:p>
        </w:tc>
        <w:tc>
          <w:tcPr>
            <w:tcW w:w="3969" w:type="dxa"/>
          </w:tcPr>
          <w:p w:rsidR="004740C7" w:rsidRPr="006850F0" w:rsidRDefault="004740C7" w:rsidP="00B70EC5">
            <w:pPr>
              <w:autoSpaceDE w:val="0"/>
              <w:autoSpaceDN w:val="0"/>
              <w:adjustRightInd w:val="0"/>
              <w:jc w:val="center"/>
              <w:outlineLvl w:val="1"/>
              <w:rPr>
                <w:b/>
              </w:rPr>
            </w:pPr>
            <w:r w:rsidRPr="006850F0">
              <w:rPr>
                <w:b/>
                <w:sz w:val="22"/>
                <w:szCs w:val="22"/>
              </w:rPr>
              <w:t xml:space="preserve">Необходимые действия </w:t>
            </w:r>
          </w:p>
        </w:tc>
        <w:tc>
          <w:tcPr>
            <w:tcW w:w="2835" w:type="dxa"/>
          </w:tcPr>
          <w:p w:rsidR="004740C7" w:rsidRPr="006850F0" w:rsidRDefault="004740C7" w:rsidP="00B70EC5">
            <w:pPr>
              <w:autoSpaceDE w:val="0"/>
              <w:autoSpaceDN w:val="0"/>
              <w:adjustRightInd w:val="0"/>
              <w:jc w:val="center"/>
              <w:outlineLvl w:val="1"/>
              <w:rPr>
                <w:b/>
              </w:rPr>
            </w:pPr>
            <w:r w:rsidRPr="006850F0">
              <w:rPr>
                <w:b/>
                <w:sz w:val="22"/>
                <w:szCs w:val="22"/>
              </w:rPr>
              <w:t xml:space="preserve">Ответственность </w:t>
            </w:r>
          </w:p>
        </w:tc>
      </w:tr>
      <w:tr w:rsidR="004740C7" w:rsidRPr="006850F0" w:rsidTr="00B70EC5">
        <w:tc>
          <w:tcPr>
            <w:tcW w:w="15735" w:type="dxa"/>
            <w:gridSpan w:val="5"/>
          </w:tcPr>
          <w:p w:rsidR="004740C7" w:rsidRPr="006850F0" w:rsidRDefault="004740C7" w:rsidP="00B70EC5">
            <w:pPr>
              <w:pStyle w:val="ListParagraph"/>
              <w:autoSpaceDE w:val="0"/>
              <w:autoSpaceDN w:val="0"/>
              <w:adjustRightInd w:val="0"/>
              <w:ind w:left="1440" w:hanging="1406"/>
              <w:jc w:val="center"/>
              <w:outlineLvl w:val="1"/>
              <w:rPr>
                <w:b/>
              </w:rPr>
            </w:pPr>
            <w:r w:rsidRPr="006850F0">
              <w:rPr>
                <w:b/>
                <w:sz w:val="22"/>
                <w:szCs w:val="22"/>
              </w:rPr>
              <w:t>Представление сведений о доходах, расходах, об имуществе и обязательствах имущественного характера</w:t>
            </w:r>
          </w:p>
        </w:tc>
      </w:tr>
      <w:tr w:rsidR="004740C7" w:rsidRPr="006850F0" w:rsidTr="00B70EC5">
        <w:trPr>
          <w:trHeight w:val="681"/>
        </w:trPr>
        <w:tc>
          <w:tcPr>
            <w:tcW w:w="709" w:type="dxa"/>
          </w:tcPr>
          <w:p w:rsidR="004740C7" w:rsidRPr="006850F0" w:rsidRDefault="004740C7" w:rsidP="00B70EC5">
            <w:pPr>
              <w:jc w:val="center"/>
            </w:pPr>
            <w:r w:rsidRPr="006850F0">
              <w:rPr>
                <w:sz w:val="22"/>
                <w:szCs w:val="22"/>
              </w:rPr>
              <w:t>1.</w:t>
            </w:r>
          </w:p>
        </w:tc>
        <w:tc>
          <w:tcPr>
            <w:tcW w:w="5387" w:type="dxa"/>
          </w:tcPr>
          <w:p w:rsidR="004740C7" w:rsidRPr="006850F0" w:rsidRDefault="004740C7" w:rsidP="00B70EC5">
            <w:pPr>
              <w:autoSpaceDE w:val="0"/>
              <w:autoSpaceDN w:val="0"/>
              <w:adjustRightInd w:val="0"/>
              <w:ind w:firstLine="318"/>
              <w:jc w:val="both"/>
              <w:rPr>
                <w:color w:val="000000"/>
              </w:rPr>
            </w:pPr>
            <w:r w:rsidRPr="006850F0">
              <w:rPr>
                <w:color w:val="000000"/>
                <w:sz w:val="22"/>
                <w:szCs w:val="22"/>
              </w:rPr>
              <w:t>Федеральный государственный гражданский служащий (далее – гражданский служащий), замещающий должность, предусмотренную соответствующим перечнем должностей</w:t>
            </w:r>
            <w:r w:rsidRPr="006850F0">
              <w:rPr>
                <w:rStyle w:val="FootnoteReference"/>
                <w:color w:val="000000"/>
                <w:sz w:val="22"/>
                <w:szCs w:val="22"/>
              </w:rPr>
              <w:footnoteReference w:id="1"/>
            </w:r>
            <w:r w:rsidRPr="006850F0">
              <w:rPr>
                <w:color w:val="000000"/>
                <w:sz w:val="22"/>
                <w:szCs w:val="22"/>
              </w:rPr>
              <w:t xml:space="preserve">, обязан ежегодно </w:t>
            </w:r>
            <w:r w:rsidRPr="006850F0">
              <w:rPr>
                <w:sz w:val="22"/>
                <w:szCs w:val="22"/>
              </w:rPr>
              <w:t xml:space="preserve">представлять в установленном </w:t>
            </w:r>
            <w:hyperlink r:id="rId7" w:history="1">
              <w:r w:rsidRPr="006850F0">
                <w:rPr>
                  <w:sz w:val="22"/>
                  <w:szCs w:val="22"/>
                </w:rPr>
                <w:t>порядке</w:t>
              </w:r>
            </w:hyperlink>
            <w:r w:rsidRPr="006850F0">
              <w:rPr>
                <w:sz w:val="22"/>
                <w:szCs w:val="22"/>
              </w:rPr>
              <w:t xml:space="preserve">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(далее – сведения о доходах).</w:t>
            </w: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 Ч. 1 ст. 20 </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Федерального закона</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 от 27.07.2004 № 79-ФЗ;</w:t>
            </w:r>
          </w:p>
          <w:p w:rsidR="004740C7" w:rsidRPr="006850F0" w:rsidRDefault="004740C7" w:rsidP="00B70EC5">
            <w:pPr>
              <w:autoSpaceDE w:val="0"/>
              <w:autoSpaceDN w:val="0"/>
              <w:adjustRightInd w:val="0"/>
              <w:jc w:val="center"/>
              <w:outlineLvl w:val="1"/>
              <w:rPr>
                <w:color w:val="000000"/>
              </w:rPr>
            </w:pP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ч. 1 ст. 8 </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Федерального закона </w:t>
            </w:r>
            <w:r w:rsidRPr="006850F0">
              <w:rPr>
                <w:color w:val="000000"/>
                <w:sz w:val="22"/>
                <w:szCs w:val="22"/>
              </w:rPr>
              <w:br/>
              <w:t>от 25.12.2008 № 273-ФЗ;</w:t>
            </w:r>
          </w:p>
          <w:p w:rsidR="004740C7" w:rsidRPr="006850F0" w:rsidRDefault="004740C7" w:rsidP="00B70EC5">
            <w:pPr>
              <w:autoSpaceDE w:val="0"/>
              <w:autoSpaceDN w:val="0"/>
              <w:adjustRightInd w:val="0"/>
              <w:jc w:val="center"/>
              <w:outlineLvl w:val="1"/>
              <w:rPr>
                <w:color w:val="000000"/>
              </w:rPr>
            </w:pP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приказ Судебного департамента </w:t>
            </w:r>
            <w:r w:rsidRPr="006850F0">
              <w:rPr>
                <w:color w:val="000000"/>
                <w:sz w:val="22"/>
                <w:szCs w:val="22"/>
              </w:rPr>
              <w:br/>
              <w:t>от 21.05.2015 № 133;</w:t>
            </w:r>
          </w:p>
          <w:p w:rsidR="004740C7" w:rsidRPr="006850F0" w:rsidRDefault="004740C7" w:rsidP="00B70EC5">
            <w:pPr>
              <w:autoSpaceDE w:val="0"/>
              <w:autoSpaceDN w:val="0"/>
              <w:adjustRightInd w:val="0"/>
              <w:jc w:val="center"/>
              <w:outlineLvl w:val="1"/>
              <w:rPr>
                <w:color w:val="000000"/>
              </w:rPr>
            </w:pP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приказ Судебного департамента </w:t>
            </w:r>
          </w:p>
          <w:p w:rsidR="004740C7" w:rsidRPr="006850F0" w:rsidRDefault="004740C7" w:rsidP="00B70EC5">
            <w:pPr>
              <w:autoSpaceDE w:val="0"/>
              <w:autoSpaceDN w:val="0"/>
              <w:adjustRightInd w:val="0"/>
              <w:jc w:val="center"/>
              <w:outlineLvl w:val="1"/>
              <w:rPr>
                <w:color w:val="000000"/>
                <w:lang w:val="en-US"/>
              </w:rPr>
            </w:pPr>
            <w:r w:rsidRPr="006850F0">
              <w:rPr>
                <w:color w:val="000000"/>
                <w:sz w:val="22"/>
                <w:szCs w:val="22"/>
              </w:rPr>
              <w:t>от 05.11.2015 № 341</w:t>
            </w:r>
          </w:p>
        </w:tc>
        <w:tc>
          <w:tcPr>
            <w:tcW w:w="3969" w:type="dxa"/>
          </w:tcPr>
          <w:p w:rsidR="004740C7" w:rsidRPr="006850F0" w:rsidRDefault="004740C7" w:rsidP="00B70EC5">
            <w:pPr>
              <w:autoSpaceDE w:val="0"/>
              <w:autoSpaceDN w:val="0"/>
              <w:adjustRightInd w:val="0"/>
              <w:ind w:firstLine="318"/>
              <w:jc w:val="both"/>
              <w:rPr>
                <w:bCs/>
              </w:rPr>
            </w:pPr>
            <w:r w:rsidRPr="006850F0">
              <w:rPr>
                <w:bCs/>
                <w:sz w:val="22"/>
                <w:szCs w:val="22"/>
              </w:rPr>
              <w:t>Сведения о доходах представляются по форме, утвержденной Указом Президента Российской Федерации от 23.06.2014 № 460, ежегодно не позднее 30 апреля года, следующего за отчетным.</w:t>
            </w:r>
          </w:p>
          <w:p w:rsidR="004740C7" w:rsidRPr="006850F0" w:rsidRDefault="004740C7" w:rsidP="00B70EC5">
            <w:pPr>
              <w:autoSpaceDE w:val="0"/>
              <w:autoSpaceDN w:val="0"/>
              <w:adjustRightInd w:val="0"/>
              <w:ind w:firstLine="318"/>
              <w:jc w:val="both"/>
              <w:rPr>
                <w:bCs/>
              </w:rPr>
            </w:pPr>
            <w:r w:rsidRPr="006850F0">
              <w:rPr>
                <w:bCs/>
                <w:sz w:val="22"/>
                <w:szCs w:val="22"/>
              </w:rPr>
              <w:t xml:space="preserve">Сведения о доходах рекомендуется заполнять с использованием автоматизированной системы «Справка БК». </w:t>
            </w:r>
          </w:p>
          <w:p w:rsidR="004740C7" w:rsidRPr="006850F0" w:rsidRDefault="004740C7" w:rsidP="00B70EC5">
            <w:pPr>
              <w:autoSpaceDE w:val="0"/>
              <w:autoSpaceDN w:val="0"/>
              <w:adjustRightInd w:val="0"/>
              <w:ind w:firstLine="318"/>
              <w:jc w:val="both"/>
              <w:rPr>
                <w:bCs/>
              </w:rPr>
            </w:pPr>
            <w:r w:rsidRPr="006850F0">
              <w:rPr>
                <w:bCs/>
                <w:sz w:val="22"/>
                <w:szCs w:val="22"/>
              </w:rPr>
              <w:t>Нахождение гражданского служащего в ежегодном отпуске, отпуске по уходу за ребенком, а также на больничном листе не освобождает его от обязанности представлять сведения о доходах.</w:t>
            </w:r>
          </w:p>
          <w:p w:rsidR="004740C7" w:rsidRPr="006850F0" w:rsidRDefault="004740C7" w:rsidP="00B70EC5">
            <w:pPr>
              <w:autoSpaceDE w:val="0"/>
              <w:autoSpaceDN w:val="0"/>
              <w:adjustRightInd w:val="0"/>
              <w:ind w:firstLine="318"/>
              <w:jc w:val="both"/>
              <w:rPr>
                <w:bCs/>
              </w:rPr>
            </w:pPr>
            <w:r w:rsidRPr="006850F0">
              <w:rPr>
                <w:bCs/>
                <w:sz w:val="22"/>
                <w:szCs w:val="22"/>
              </w:rPr>
              <w:t>Сведения о доходах подаются в Управление по вопросам противодействия коррупции.</w:t>
            </w:r>
          </w:p>
          <w:p w:rsidR="004740C7" w:rsidRPr="006850F0" w:rsidRDefault="004740C7" w:rsidP="00B70EC5">
            <w:pPr>
              <w:autoSpaceDE w:val="0"/>
              <w:autoSpaceDN w:val="0"/>
              <w:adjustRightInd w:val="0"/>
              <w:ind w:firstLine="318"/>
              <w:jc w:val="both"/>
              <w:rPr>
                <w:bCs/>
              </w:rPr>
            </w:pPr>
            <w:r w:rsidRPr="006850F0">
              <w:rPr>
                <w:bCs/>
                <w:sz w:val="22"/>
                <w:szCs w:val="22"/>
              </w:rPr>
              <w:t>В случае если гражданский служащий обнаружил, что в представленных им сведениях о доходах не отражены или не полностью отражены какие-либо сведения либо имеются ошибки, он вправе представить уточненные сведения о доходах в течение одного месяца после окончания срока дня подачи сведений о доходах.</w:t>
            </w:r>
          </w:p>
          <w:p w:rsidR="004740C7" w:rsidRPr="006850F0" w:rsidRDefault="004740C7" w:rsidP="00B70EC5">
            <w:pPr>
              <w:autoSpaceDE w:val="0"/>
              <w:autoSpaceDN w:val="0"/>
              <w:adjustRightInd w:val="0"/>
              <w:ind w:firstLine="318"/>
              <w:jc w:val="both"/>
              <w:rPr>
                <w:bCs/>
              </w:rPr>
            </w:pPr>
          </w:p>
        </w:tc>
        <w:tc>
          <w:tcPr>
            <w:tcW w:w="2835" w:type="dxa"/>
          </w:tcPr>
          <w:p w:rsidR="004740C7" w:rsidRPr="006850F0" w:rsidRDefault="004740C7" w:rsidP="00B70EC5">
            <w:pPr>
              <w:autoSpaceDE w:val="0"/>
              <w:autoSpaceDN w:val="0"/>
              <w:adjustRightInd w:val="0"/>
              <w:ind w:firstLine="317"/>
              <w:jc w:val="both"/>
              <w:rPr>
                <w:bCs/>
              </w:rPr>
            </w:pPr>
            <w:r w:rsidRPr="006850F0">
              <w:rPr>
                <w:bCs/>
                <w:sz w:val="22"/>
                <w:szCs w:val="22"/>
              </w:rPr>
              <w:t>Непредставление сведений о доходах или представление заведомо ложных сведений о доходах является нарушением законодательства Российской Федерации в области противодействия коррупции, которое влечет освобождение гражданского служащего от замещаемой должности либо привлечение его к иным видам дисциплинарной ответственности.</w:t>
            </w:r>
          </w:p>
        </w:tc>
      </w:tr>
      <w:tr w:rsidR="004740C7" w:rsidRPr="006850F0" w:rsidTr="00B70EC5">
        <w:trPr>
          <w:trHeight w:val="108"/>
        </w:trPr>
        <w:tc>
          <w:tcPr>
            <w:tcW w:w="709" w:type="dxa"/>
          </w:tcPr>
          <w:p w:rsidR="004740C7" w:rsidRPr="006850F0" w:rsidRDefault="004740C7" w:rsidP="00B70EC5">
            <w:pPr>
              <w:autoSpaceDE w:val="0"/>
              <w:autoSpaceDN w:val="0"/>
              <w:adjustRightInd w:val="0"/>
              <w:ind w:hanging="108"/>
              <w:jc w:val="center"/>
              <w:outlineLvl w:val="1"/>
              <w:rPr>
                <w:color w:val="000000"/>
              </w:rPr>
            </w:pPr>
            <w:r w:rsidRPr="006850F0">
              <w:rPr>
                <w:color w:val="000000"/>
                <w:sz w:val="22"/>
                <w:szCs w:val="22"/>
              </w:rPr>
              <w:t>2.</w:t>
            </w:r>
          </w:p>
        </w:tc>
        <w:tc>
          <w:tcPr>
            <w:tcW w:w="5387" w:type="dxa"/>
          </w:tcPr>
          <w:p w:rsidR="004740C7" w:rsidRPr="006850F0" w:rsidRDefault="004740C7" w:rsidP="00B70EC5">
            <w:pPr>
              <w:autoSpaceDE w:val="0"/>
              <w:autoSpaceDN w:val="0"/>
              <w:adjustRightInd w:val="0"/>
              <w:ind w:firstLine="318"/>
              <w:jc w:val="both"/>
              <w:outlineLvl w:val="1"/>
              <w:rPr>
                <w:color w:val="000000"/>
              </w:rPr>
            </w:pPr>
            <w:r w:rsidRPr="006850F0">
              <w:rPr>
                <w:color w:val="000000"/>
                <w:sz w:val="22"/>
                <w:szCs w:val="22"/>
              </w:rPr>
              <w:t>В случае непредставления по объективным причинам гражданским служащим сведений о доходах супруги (супруга) и  несовершеннолетних детей данный факт подлежит рассмотрению на Комиссии по соблюдению требований к служебному поведению федеральных государственных гражданских служащих Судебного департамента, лиц, замещающих должности федеральной государственной гражданской службы в управлениях Судебного департамента в субъектах Российской Федерации, назначение на которые и освобождение от которых осуществляется Судебным департаментом, и работников, замещающих отдельные должности на основании трудового договора в организациях, созданных для выполнения задач, поставленных перед Судебным департаментом, и урегулированию  конфликта  интересов  (далее – комиссия по соблюдению требований к служебному поведению и урегулированию конфликта интересов).</w:t>
            </w: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 9 положения, утвержденного</w:t>
            </w:r>
            <w:r>
              <w:rPr>
                <w:color w:val="000000"/>
                <w:sz w:val="22"/>
                <w:szCs w:val="22"/>
              </w:rPr>
              <w:t xml:space="preserve"> </w:t>
            </w:r>
            <w:r w:rsidRPr="006850F0">
              <w:rPr>
                <w:color w:val="000000"/>
                <w:sz w:val="22"/>
                <w:szCs w:val="22"/>
              </w:rPr>
              <w:t>Указом Президента Российской Федерации от 18.05.2009 № 559;</w:t>
            </w:r>
          </w:p>
          <w:p w:rsidR="004740C7" w:rsidRPr="006850F0" w:rsidRDefault="004740C7" w:rsidP="00B70EC5">
            <w:pPr>
              <w:autoSpaceDE w:val="0"/>
              <w:autoSpaceDN w:val="0"/>
              <w:adjustRightInd w:val="0"/>
              <w:jc w:val="center"/>
              <w:outlineLvl w:val="1"/>
              <w:rPr>
                <w:color w:val="000000"/>
              </w:rPr>
            </w:pP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 9 положения, утвержденного приказом Судебного департамента от 05.11.2015 № 341;</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br/>
              <w:t>подп. «д» п. 11 положения, утвержденного приказом  Судебного департамента от 30.06.2015 № 164</w:t>
            </w:r>
          </w:p>
        </w:tc>
        <w:tc>
          <w:tcPr>
            <w:tcW w:w="3969" w:type="dxa"/>
          </w:tcPr>
          <w:p w:rsidR="004740C7" w:rsidRPr="006850F0" w:rsidRDefault="004740C7" w:rsidP="00B70EC5">
            <w:pPr>
              <w:autoSpaceDE w:val="0"/>
              <w:autoSpaceDN w:val="0"/>
              <w:adjustRightInd w:val="0"/>
              <w:ind w:firstLine="318"/>
              <w:jc w:val="both"/>
              <w:outlineLvl w:val="1"/>
              <w:rPr>
                <w:b/>
              </w:rPr>
            </w:pPr>
            <w:r w:rsidRPr="006850F0">
              <w:rPr>
                <w:color w:val="000000"/>
                <w:sz w:val="22"/>
                <w:szCs w:val="22"/>
              </w:rPr>
              <w:t>Заявление о невозможности по объективным причинам представить сведения о доходах представляется в срок не позднее 30 апреля года, следующего за отчетным, гражданскими служащими в Управление по вопросам противодействия коррупции.</w:t>
            </w: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Непредставление гражданским служащим своих сведений о доходах, супруги (супруга) и несовершеннолетних детей по неуважительной причине расценивается как способ уклонения от представления указанных сведений и влечет освобождение гражданского служащего от замещаемой должности либо привлечение его к иным видам дисциплинарной ответственности.</w:t>
            </w:r>
          </w:p>
          <w:p w:rsidR="004740C7" w:rsidRPr="006850F0" w:rsidRDefault="004740C7" w:rsidP="00B70EC5">
            <w:pPr>
              <w:autoSpaceDE w:val="0"/>
              <w:autoSpaceDN w:val="0"/>
              <w:adjustRightInd w:val="0"/>
              <w:ind w:firstLine="317"/>
              <w:jc w:val="both"/>
              <w:outlineLvl w:val="1"/>
              <w:rPr>
                <w:color w:val="000000"/>
              </w:rPr>
            </w:pPr>
          </w:p>
          <w:p w:rsidR="004740C7" w:rsidRPr="006850F0" w:rsidRDefault="004740C7" w:rsidP="00B70EC5">
            <w:pPr>
              <w:autoSpaceDE w:val="0"/>
              <w:autoSpaceDN w:val="0"/>
              <w:adjustRightInd w:val="0"/>
              <w:jc w:val="both"/>
              <w:outlineLvl w:val="1"/>
              <w:rPr>
                <w:color w:val="000000"/>
              </w:rPr>
            </w:pPr>
          </w:p>
          <w:p w:rsidR="004740C7" w:rsidRPr="006850F0" w:rsidRDefault="004740C7" w:rsidP="00B70EC5">
            <w:pPr>
              <w:autoSpaceDE w:val="0"/>
              <w:autoSpaceDN w:val="0"/>
              <w:adjustRightInd w:val="0"/>
              <w:jc w:val="both"/>
              <w:outlineLvl w:val="1"/>
              <w:rPr>
                <w:color w:val="000000"/>
              </w:rPr>
            </w:pPr>
          </w:p>
          <w:p w:rsidR="004740C7" w:rsidRPr="006850F0" w:rsidRDefault="004740C7" w:rsidP="00B70EC5">
            <w:pPr>
              <w:autoSpaceDE w:val="0"/>
              <w:autoSpaceDN w:val="0"/>
              <w:adjustRightInd w:val="0"/>
              <w:jc w:val="both"/>
              <w:outlineLvl w:val="1"/>
              <w:rPr>
                <w:color w:val="000000"/>
              </w:rPr>
            </w:pPr>
          </w:p>
        </w:tc>
      </w:tr>
      <w:tr w:rsidR="004740C7" w:rsidRPr="006850F0" w:rsidTr="00B70EC5">
        <w:trPr>
          <w:trHeight w:val="108"/>
        </w:trPr>
        <w:tc>
          <w:tcPr>
            <w:tcW w:w="15735" w:type="dxa"/>
            <w:gridSpan w:val="5"/>
          </w:tcPr>
          <w:p w:rsidR="004740C7" w:rsidRPr="006850F0" w:rsidRDefault="004740C7" w:rsidP="00B70EC5">
            <w:pPr>
              <w:autoSpaceDE w:val="0"/>
              <w:autoSpaceDN w:val="0"/>
              <w:adjustRightInd w:val="0"/>
              <w:ind w:firstLine="317"/>
              <w:jc w:val="center"/>
              <w:outlineLvl w:val="1"/>
              <w:rPr>
                <w:b/>
                <w:color w:val="000000"/>
              </w:rPr>
            </w:pPr>
            <w:r w:rsidRPr="006850F0">
              <w:rPr>
                <w:b/>
                <w:color w:val="000000"/>
                <w:sz w:val="22"/>
                <w:szCs w:val="22"/>
              </w:rPr>
              <w:t>Представление сведений о размещении информации в информационно-телекоммуникационной сети «Интернет»</w:t>
            </w:r>
          </w:p>
        </w:tc>
      </w:tr>
      <w:tr w:rsidR="004740C7" w:rsidRPr="006850F0" w:rsidTr="00B70EC5">
        <w:trPr>
          <w:trHeight w:val="5085"/>
        </w:trPr>
        <w:tc>
          <w:tcPr>
            <w:tcW w:w="709" w:type="dxa"/>
          </w:tcPr>
          <w:p w:rsidR="004740C7" w:rsidRPr="006850F0" w:rsidRDefault="004740C7" w:rsidP="00B70EC5">
            <w:pPr>
              <w:autoSpaceDE w:val="0"/>
              <w:autoSpaceDN w:val="0"/>
              <w:adjustRightInd w:val="0"/>
              <w:ind w:firstLine="34"/>
              <w:jc w:val="center"/>
              <w:outlineLvl w:val="1"/>
              <w:rPr>
                <w:color w:val="000000"/>
              </w:rPr>
            </w:pPr>
            <w:r w:rsidRPr="006850F0">
              <w:rPr>
                <w:color w:val="000000"/>
                <w:sz w:val="22"/>
                <w:szCs w:val="22"/>
              </w:rPr>
              <w:t>3.</w:t>
            </w:r>
          </w:p>
        </w:tc>
        <w:tc>
          <w:tcPr>
            <w:tcW w:w="5387" w:type="dxa"/>
          </w:tcPr>
          <w:p w:rsidR="004740C7" w:rsidRPr="006850F0" w:rsidRDefault="004740C7" w:rsidP="00B70EC5">
            <w:pPr>
              <w:autoSpaceDE w:val="0"/>
              <w:autoSpaceDN w:val="0"/>
              <w:adjustRightInd w:val="0"/>
              <w:ind w:firstLine="318"/>
              <w:jc w:val="both"/>
              <w:outlineLvl w:val="1"/>
              <w:rPr>
                <w:color w:val="000000"/>
              </w:rPr>
            </w:pPr>
            <w:r w:rsidRPr="006850F0">
              <w:rPr>
                <w:color w:val="000000"/>
                <w:sz w:val="22"/>
                <w:szCs w:val="22"/>
              </w:rPr>
              <w:t>Гражданский служащий обязан ежегодно в установленном порядке представлять сведения об адресах сайтов и (или) страниц сайтов в информационно-телекоммуникационной сети «Интернет», на которых гражданский служащий размещал общедоступную информацию, а также данные, позволяющие его идентифицировать.</w:t>
            </w: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ст. 20.2</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 Федерального закона</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 от 27.07.2004 № 79-ФЗ,</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распоряжение Правительства Российской Федерации от 28.12.2016 го № 2867-р; Приказ Судебного департамента от 18.07.2017</w:t>
            </w:r>
            <w:r>
              <w:rPr>
                <w:color w:val="000000"/>
                <w:sz w:val="22"/>
                <w:szCs w:val="22"/>
              </w:rPr>
              <w:t xml:space="preserve"> </w:t>
            </w:r>
            <w:r w:rsidRPr="006850F0">
              <w:rPr>
                <w:color w:val="000000"/>
                <w:sz w:val="22"/>
                <w:szCs w:val="22"/>
              </w:rPr>
              <w:t xml:space="preserve"> № 133</w:t>
            </w:r>
          </w:p>
        </w:tc>
        <w:tc>
          <w:tcPr>
            <w:tcW w:w="3969" w:type="dxa"/>
          </w:tcPr>
          <w:p w:rsidR="004740C7" w:rsidRPr="006850F0" w:rsidRDefault="004740C7" w:rsidP="00B70EC5">
            <w:pPr>
              <w:autoSpaceDE w:val="0"/>
              <w:autoSpaceDN w:val="0"/>
              <w:adjustRightInd w:val="0"/>
              <w:ind w:firstLine="318"/>
              <w:jc w:val="both"/>
              <w:outlineLvl w:val="1"/>
              <w:rPr>
                <w:color w:val="000000"/>
              </w:rPr>
            </w:pPr>
            <w:r w:rsidRPr="006850F0">
              <w:rPr>
                <w:color w:val="000000"/>
                <w:sz w:val="22"/>
                <w:szCs w:val="22"/>
              </w:rPr>
              <w:t>Гражданский служащий представляет указанные сведения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 представляются в</w:t>
            </w:r>
            <w:r w:rsidRPr="006850F0">
              <w:rPr>
                <w:sz w:val="22"/>
                <w:szCs w:val="22"/>
              </w:rPr>
              <w:t xml:space="preserve"> Управление государственной службы и кадрового обеспечения</w:t>
            </w:r>
            <w:r w:rsidRPr="006850F0">
              <w:rPr>
                <w:color w:val="000000"/>
                <w:sz w:val="22"/>
                <w:szCs w:val="22"/>
              </w:rPr>
              <w:t xml:space="preserve"> Федерации не позднее 1 апреля года, следующего за отчетным, по форме, установленной Правительством Российской Федерации.</w:t>
            </w:r>
          </w:p>
          <w:p w:rsidR="004740C7" w:rsidRPr="006850F0" w:rsidRDefault="004740C7" w:rsidP="00B70EC5">
            <w:pPr>
              <w:autoSpaceDE w:val="0"/>
              <w:autoSpaceDN w:val="0"/>
              <w:adjustRightInd w:val="0"/>
              <w:ind w:firstLine="318"/>
              <w:jc w:val="both"/>
              <w:outlineLvl w:val="1"/>
              <w:rPr>
                <w:color w:val="000000"/>
              </w:rPr>
            </w:pPr>
          </w:p>
          <w:p w:rsidR="004740C7" w:rsidRPr="006850F0" w:rsidRDefault="004740C7" w:rsidP="00B70EC5">
            <w:pPr>
              <w:autoSpaceDE w:val="0"/>
              <w:autoSpaceDN w:val="0"/>
              <w:adjustRightInd w:val="0"/>
              <w:ind w:firstLine="318"/>
              <w:jc w:val="both"/>
              <w:outlineLvl w:val="1"/>
              <w:rPr>
                <w:color w:val="000000"/>
              </w:rPr>
            </w:pPr>
          </w:p>
          <w:p w:rsidR="004740C7" w:rsidRPr="006850F0" w:rsidRDefault="004740C7" w:rsidP="00B70EC5">
            <w:pPr>
              <w:autoSpaceDE w:val="0"/>
              <w:autoSpaceDN w:val="0"/>
              <w:adjustRightInd w:val="0"/>
              <w:ind w:firstLine="318"/>
              <w:jc w:val="both"/>
              <w:outlineLvl w:val="1"/>
              <w:rPr>
                <w:color w:val="000000"/>
              </w:rPr>
            </w:pPr>
          </w:p>
          <w:p w:rsidR="004740C7" w:rsidRPr="006850F0" w:rsidRDefault="004740C7" w:rsidP="00B70EC5">
            <w:pPr>
              <w:autoSpaceDE w:val="0"/>
              <w:autoSpaceDN w:val="0"/>
              <w:adjustRightInd w:val="0"/>
              <w:ind w:firstLine="318"/>
              <w:jc w:val="both"/>
              <w:outlineLvl w:val="1"/>
              <w:rPr>
                <w:color w:val="000000"/>
              </w:rPr>
            </w:pPr>
          </w:p>
          <w:p w:rsidR="004740C7" w:rsidRPr="006850F0" w:rsidRDefault="004740C7" w:rsidP="00B70EC5">
            <w:pPr>
              <w:autoSpaceDE w:val="0"/>
              <w:autoSpaceDN w:val="0"/>
              <w:adjustRightInd w:val="0"/>
              <w:ind w:firstLine="318"/>
              <w:jc w:val="both"/>
              <w:outlineLvl w:val="1"/>
              <w:rPr>
                <w:color w:val="000000"/>
              </w:rPr>
            </w:pPr>
          </w:p>
          <w:p w:rsidR="004740C7" w:rsidRPr="006850F0" w:rsidRDefault="004740C7" w:rsidP="00B70EC5">
            <w:pPr>
              <w:autoSpaceDE w:val="0"/>
              <w:autoSpaceDN w:val="0"/>
              <w:adjustRightInd w:val="0"/>
              <w:ind w:firstLine="318"/>
              <w:jc w:val="both"/>
              <w:outlineLvl w:val="1"/>
              <w:rPr>
                <w:color w:val="000000"/>
              </w:rPr>
            </w:pPr>
          </w:p>
          <w:p w:rsidR="004740C7" w:rsidRPr="006850F0" w:rsidRDefault="004740C7" w:rsidP="00B70EC5">
            <w:pPr>
              <w:autoSpaceDE w:val="0"/>
              <w:autoSpaceDN w:val="0"/>
              <w:adjustRightInd w:val="0"/>
              <w:ind w:firstLine="318"/>
              <w:jc w:val="both"/>
              <w:outlineLvl w:val="1"/>
              <w:rPr>
                <w:color w:val="000000"/>
              </w:rPr>
            </w:pPr>
          </w:p>
          <w:p w:rsidR="004740C7" w:rsidRPr="006850F0" w:rsidRDefault="004740C7" w:rsidP="00B70EC5">
            <w:pPr>
              <w:autoSpaceDE w:val="0"/>
              <w:autoSpaceDN w:val="0"/>
              <w:adjustRightInd w:val="0"/>
              <w:ind w:firstLine="318"/>
              <w:jc w:val="both"/>
              <w:outlineLvl w:val="1"/>
              <w:rPr>
                <w:color w:val="000000"/>
              </w:rPr>
            </w:pPr>
          </w:p>
          <w:p w:rsidR="004740C7" w:rsidRPr="006850F0" w:rsidRDefault="004740C7" w:rsidP="00B70EC5">
            <w:pPr>
              <w:autoSpaceDE w:val="0"/>
              <w:autoSpaceDN w:val="0"/>
              <w:adjustRightInd w:val="0"/>
              <w:ind w:firstLine="318"/>
              <w:jc w:val="both"/>
              <w:outlineLvl w:val="1"/>
              <w:rPr>
                <w:color w:val="000000"/>
              </w:rPr>
            </w:pPr>
          </w:p>
          <w:p w:rsidR="004740C7" w:rsidRPr="006850F0" w:rsidRDefault="004740C7" w:rsidP="00B70EC5">
            <w:pPr>
              <w:autoSpaceDE w:val="0"/>
              <w:autoSpaceDN w:val="0"/>
              <w:adjustRightInd w:val="0"/>
              <w:ind w:firstLine="318"/>
              <w:jc w:val="both"/>
              <w:outlineLvl w:val="1"/>
              <w:rPr>
                <w:color w:val="000000"/>
              </w:rPr>
            </w:pPr>
          </w:p>
          <w:p w:rsidR="004740C7" w:rsidRPr="006850F0" w:rsidRDefault="004740C7" w:rsidP="00B70EC5">
            <w:pPr>
              <w:autoSpaceDE w:val="0"/>
              <w:autoSpaceDN w:val="0"/>
              <w:adjustRightInd w:val="0"/>
              <w:ind w:firstLine="318"/>
              <w:jc w:val="both"/>
              <w:outlineLvl w:val="1"/>
              <w:rPr>
                <w:color w:val="000000"/>
              </w:rPr>
            </w:pPr>
          </w:p>
          <w:p w:rsidR="004740C7" w:rsidRPr="006850F0" w:rsidRDefault="004740C7" w:rsidP="00B70EC5">
            <w:pPr>
              <w:autoSpaceDE w:val="0"/>
              <w:autoSpaceDN w:val="0"/>
              <w:adjustRightInd w:val="0"/>
              <w:ind w:firstLine="318"/>
              <w:jc w:val="both"/>
              <w:outlineLvl w:val="1"/>
              <w:rPr>
                <w:color w:val="000000"/>
              </w:rPr>
            </w:pPr>
          </w:p>
          <w:p w:rsidR="004740C7" w:rsidRPr="006850F0" w:rsidRDefault="004740C7" w:rsidP="00B70EC5">
            <w:pPr>
              <w:autoSpaceDE w:val="0"/>
              <w:autoSpaceDN w:val="0"/>
              <w:adjustRightInd w:val="0"/>
              <w:jc w:val="both"/>
              <w:outlineLvl w:val="1"/>
              <w:rPr>
                <w:color w:val="000000"/>
              </w:rPr>
            </w:pPr>
          </w:p>
          <w:p w:rsidR="004740C7" w:rsidRPr="006850F0" w:rsidRDefault="004740C7" w:rsidP="00B70EC5">
            <w:pPr>
              <w:autoSpaceDE w:val="0"/>
              <w:autoSpaceDN w:val="0"/>
              <w:adjustRightInd w:val="0"/>
              <w:jc w:val="both"/>
              <w:outlineLvl w:val="1"/>
              <w:rPr>
                <w:color w:val="000000"/>
              </w:rPr>
            </w:pP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Непредставление указанной информации или представление заведомо ложной информации является нарушением законодательства Российской Федерации в области противодействия коррупции, которое влечет освобождение гражданского служащего от замещаемой должности либо привлечение его к иным видам дисциплинарной ответственности.</w:t>
            </w:r>
          </w:p>
        </w:tc>
      </w:tr>
      <w:tr w:rsidR="004740C7" w:rsidRPr="006850F0" w:rsidTr="00B70EC5">
        <w:trPr>
          <w:trHeight w:val="70"/>
        </w:trPr>
        <w:tc>
          <w:tcPr>
            <w:tcW w:w="15735" w:type="dxa"/>
            <w:gridSpan w:val="5"/>
          </w:tcPr>
          <w:p w:rsidR="004740C7" w:rsidRPr="006850F0" w:rsidRDefault="004740C7" w:rsidP="00B70EC5">
            <w:pPr>
              <w:pStyle w:val="ListParagraph"/>
              <w:autoSpaceDE w:val="0"/>
              <w:autoSpaceDN w:val="0"/>
              <w:adjustRightInd w:val="0"/>
              <w:ind w:left="1440" w:hanging="1406"/>
              <w:jc w:val="center"/>
              <w:outlineLvl w:val="1"/>
              <w:rPr>
                <w:b/>
              </w:rPr>
            </w:pPr>
            <w:r w:rsidRPr="006850F0">
              <w:rPr>
                <w:b/>
                <w:sz w:val="22"/>
                <w:szCs w:val="22"/>
              </w:rPr>
              <w:t>Урегулирование конфликта интересов</w:t>
            </w:r>
          </w:p>
        </w:tc>
      </w:tr>
      <w:tr w:rsidR="004740C7" w:rsidRPr="006850F0" w:rsidTr="00B70EC5">
        <w:trPr>
          <w:trHeight w:val="7479"/>
        </w:trPr>
        <w:tc>
          <w:tcPr>
            <w:tcW w:w="709" w:type="dxa"/>
          </w:tcPr>
          <w:p w:rsidR="004740C7" w:rsidRPr="006850F0" w:rsidRDefault="004740C7" w:rsidP="00B70EC5">
            <w:pPr>
              <w:autoSpaceDE w:val="0"/>
              <w:autoSpaceDN w:val="0"/>
              <w:adjustRightInd w:val="0"/>
              <w:jc w:val="center"/>
              <w:rPr>
                <w:color w:val="000000"/>
              </w:rPr>
            </w:pPr>
            <w:r w:rsidRPr="006850F0">
              <w:rPr>
                <w:color w:val="000000"/>
                <w:sz w:val="22"/>
                <w:szCs w:val="22"/>
              </w:rPr>
              <w:t>4.</w:t>
            </w:r>
          </w:p>
        </w:tc>
        <w:tc>
          <w:tcPr>
            <w:tcW w:w="5387" w:type="dxa"/>
          </w:tcPr>
          <w:p w:rsidR="004740C7" w:rsidRPr="006850F0" w:rsidRDefault="004740C7" w:rsidP="00B70EC5">
            <w:pPr>
              <w:autoSpaceDE w:val="0"/>
              <w:autoSpaceDN w:val="0"/>
              <w:adjustRightInd w:val="0"/>
              <w:ind w:firstLine="318"/>
              <w:jc w:val="both"/>
              <w:rPr>
                <w:color w:val="000000"/>
              </w:rPr>
            </w:pPr>
            <w:r w:rsidRPr="006850F0">
              <w:rPr>
                <w:color w:val="000000"/>
                <w:sz w:val="22"/>
                <w:szCs w:val="22"/>
              </w:rPr>
              <w:t>Гражданский служащий обязан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4740C7" w:rsidRPr="006850F0" w:rsidRDefault="004740C7" w:rsidP="00B70EC5">
            <w:pPr>
              <w:autoSpaceDE w:val="0"/>
              <w:autoSpaceDN w:val="0"/>
              <w:adjustRightInd w:val="0"/>
              <w:ind w:firstLine="318"/>
              <w:jc w:val="both"/>
              <w:rPr>
                <w:color w:val="000000"/>
              </w:rPr>
            </w:pPr>
          </w:p>
          <w:p w:rsidR="004740C7" w:rsidRPr="006850F0" w:rsidRDefault="004740C7" w:rsidP="00B70EC5">
            <w:pPr>
              <w:autoSpaceDE w:val="0"/>
              <w:autoSpaceDN w:val="0"/>
              <w:adjustRightInd w:val="0"/>
              <w:ind w:firstLine="318"/>
              <w:jc w:val="both"/>
              <w:rPr>
                <w:color w:val="000000"/>
              </w:rPr>
            </w:pPr>
          </w:p>
          <w:p w:rsidR="004740C7" w:rsidRPr="006850F0" w:rsidRDefault="004740C7" w:rsidP="00B70EC5">
            <w:pPr>
              <w:autoSpaceDE w:val="0"/>
              <w:autoSpaceDN w:val="0"/>
              <w:adjustRightInd w:val="0"/>
              <w:ind w:firstLine="318"/>
              <w:jc w:val="both"/>
              <w:rPr>
                <w:color w:val="000000"/>
              </w:rPr>
            </w:pPr>
          </w:p>
          <w:p w:rsidR="004740C7" w:rsidRPr="006850F0" w:rsidRDefault="004740C7" w:rsidP="00B70EC5">
            <w:pPr>
              <w:autoSpaceDE w:val="0"/>
              <w:autoSpaceDN w:val="0"/>
              <w:adjustRightInd w:val="0"/>
              <w:ind w:firstLine="318"/>
              <w:jc w:val="both"/>
              <w:rPr>
                <w:bCs/>
              </w:rPr>
            </w:pPr>
          </w:p>
          <w:p w:rsidR="004740C7" w:rsidRPr="006850F0" w:rsidRDefault="004740C7" w:rsidP="00351727"/>
          <w:p w:rsidR="004740C7" w:rsidRPr="006850F0" w:rsidRDefault="004740C7" w:rsidP="00351727"/>
          <w:p w:rsidR="004740C7" w:rsidRPr="006850F0" w:rsidRDefault="004740C7" w:rsidP="00351727"/>
          <w:p w:rsidR="004740C7" w:rsidRPr="006850F0" w:rsidRDefault="004740C7" w:rsidP="00351727"/>
          <w:p w:rsidR="004740C7" w:rsidRPr="006850F0" w:rsidRDefault="004740C7" w:rsidP="00351727"/>
          <w:p w:rsidR="004740C7" w:rsidRPr="006850F0" w:rsidRDefault="004740C7" w:rsidP="00351727"/>
          <w:p w:rsidR="004740C7" w:rsidRPr="006850F0" w:rsidRDefault="004740C7" w:rsidP="00351727"/>
          <w:p w:rsidR="004740C7" w:rsidRPr="006850F0" w:rsidRDefault="004740C7" w:rsidP="00351727"/>
          <w:p w:rsidR="004740C7" w:rsidRPr="006850F0" w:rsidRDefault="004740C7" w:rsidP="00351727"/>
          <w:p w:rsidR="004740C7" w:rsidRPr="006850F0" w:rsidRDefault="004740C7" w:rsidP="00351727"/>
          <w:p w:rsidR="004740C7" w:rsidRPr="006850F0" w:rsidRDefault="004740C7" w:rsidP="00351727"/>
          <w:p w:rsidR="004740C7" w:rsidRPr="006850F0" w:rsidRDefault="004740C7" w:rsidP="00351727"/>
          <w:p w:rsidR="004740C7" w:rsidRPr="006850F0" w:rsidRDefault="004740C7" w:rsidP="00351727"/>
          <w:p w:rsidR="004740C7" w:rsidRPr="006850F0" w:rsidRDefault="004740C7" w:rsidP="00B70EC5">
            <w:pPr>
              <w:tabs>
                <w:tab w:val="left" w:pos="1515"/>
              </w:tabs>
            </w:pPr>
            <w:r w:rsidRPr="006850F0">
              <w:rPr>
                <w:sz w:val="22"/>
                <w:szCs w:val="22"/>
              </w:rPr>
              <w:tab/>
            </w: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 12 ч. 1 ст. 15 Федерального закона</w:t>
            </w:r>
          </w:p>
          <w:p w:rsidR="004740C7" w:rsidRPr="006850F0" w:rsidRDefault="004740C7" w:rsidP="00EC143A">
            <w:pPr>
              <w:autoSpaceDE w:val="0"/>
              <w:autoSpaceDN w:val="0"/>
              <w:adjustRightInd w:val="0"/>
              <w:jc w:val="center"/>
              <w:outlineLvl w:val="1"/>
              <w:rPr>
                <w:color w:val="000000"/>
              </w:rPr>
            </w:pPr>
            <w:r w:rsidRPr="006850F0">
              <w:rPr>
                <w:color w:val="000000"/>
                <w:sz w:val="22"/>
                <w:szCs w:val="22"/>
              </w:rPr>
              <w:t xml:space="preserve"> от 27.07.2004 № 79-ФЗ;</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ст. 11 </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Федерального закона</w:t>
            </w:r>
          </w:p>
          <w:p w:rsidR="004740C7" w:rsidRPr="006850F0" w:rsidRDefault="004740C7" w:rsidP="00EC143A">
            <w:pPr>
              <w:autoSpaceDE w:val="0"/>
              <w:autoSpaceDN w:val="0"/>
              <w:adjustRightInd w:val="0"/>
              <w:jc w:val="center"/>
              <w:outlineLvl w:val="1"/>
              <w:rPr>
                <w:color w:val="000000"/>
              </w:rPr>
            </w:pPr>
            <w:r w:rsidRPr="006850F0">
              <w:rPr>
                <w:color w:val="000000"/>
                <w:sz w:val="22"/>
                <w:szCs w:val="22"/>
              </w:rPr>
              <w:t>от 25.12.2008 № 273-ФЗ;</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приказ Судебного департамента</w:t>
            </w:r>
          </w:p>
          <w:p w:rsidR="004740C7" w:rsidRPr="006850F0" w:rsidRDefault="004740C7" w:rsidP="00EC143A">
            <w:pPr>
              <w:autoSpaceDE w:val="0"/>
              <w:autoSpaceDN w:val="0"/>
              <w:adjustRightInd w:val="0"/>
              <w:jc w:val="center"/>
              <w:outlineLvl w:val="1"/>
              <w:rPr>
                <w:color w:val="000000"/>
              </w:rPr>
            </w:pPr>
            <w:r w:rsidRPr="006850F0">
              <w:rPr>
                <w:color w:val="000000"/>
                <w:sz w:val="22"/>
                <w:szCs w:val="22"/>
              </w:rPr>
              <w:t>от 13.04.2016 № 79;</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подп. «д» п. 11 положения, утвержденного приказом  Судебного департамента от 30.06.2015 № 164</w:t>
            </w:r>
          </w:p>
          <w:p w:rsidR="004740C7" w:rsidRPr="006850F0" w:rsidRDefault="004740C7" w:rsidP="00B70EC5">
            <w:pPr>
              <w:autoSpaceDE w:val="0"/>
              <w:autoSpaceDN w:val="0"/>
              <w:adjustRightInd w:val="0"/>
              <w:jc w:val="both"/>
              <w:outlineLvl w:val="1"/>
              <w:rPr>
                <w:color w:val="000000"/>
              </w:rPr>
            </w:pPr>
          </w:p>
        </w:tc>
        <w:tc>
          <w:tcPr>
            <w:tcW w:w="3969" w:type="dxa"/>
          </w:tcPr>
          <w:p w:rsidR="004740C7" w:rsidRPr="006850F0" w:rsidRDefault="004740C7" w:rsidP="00B70EC5">
            <w:pPr>
              <w:autoSpaceDE w:val="0"/>
              <w:autoSpaceDN w:val="0"/>
              <w:adjustRightInd w:val="0"/>
              <w:ind w:firstLine="318"/>
              <w:jc w:val="both"/>
            </w:pPr>
            <w:r w:rsidRPr="006850F0">
              <w:rPr>
                <w:sz w:val="22"/>
                <w:szCs w:val="22"/>
              </w:rPr>
              <w:t>Гражданский служащий обязан в письменной форме уведомить о возникновении личной заинтересованности Генерального директора Судебного департамента при Верховном Суде Российской Федерации</w:t>
            </w:r>
            <w:r w:rsidRPr="006850F0">
              <w:rPr>
                <w:b/>
                <w:color w:val="000000"/>
                <w:sz w:val="22"/>
                <w:szCs w:val="22"/>
              </w:rPr>
              <w:t xml:space="preserve"> </w:t>
            </w:r>
            <w:r w:rsidRPr="006850F0">
              <w:rPr>
                <w:sz w:val="22"/>
                <w:szCs w:val="22"/>
              </w:rPr>
              <w:t xml:space="preserve">при исполнении должностных обязанностей, которая приводит или может привести к конфликту интересов. </w:t>
            </w:r>
          </w:p>
          <w:p w:rsidR="004740C7" w:rsidRPr="006850F0" w:rsidRDefault="004740C7" w:rsidP="00B70EC5">
            <w:pPr>
              <w:autoSpaceDE w:val="0"/>
              <w:autoSpaceDN w:val="0"/>
              <w:adjustRightInd w:val="0"/>
              <w:ind w:firstLine="318"/>
              <w:jc w:val="both"/>
            </w:pPr>
            <w:r w:rsidRPr="006850F0">
              <w:rPr>
                <w:sz w:val="22"/>
                <w:szCs w:val="22"/>
              </w:rPr>
              <w:t>Уведомление подается в день, когда стало известно о возможности возникновения личной заинтересованности при исполнении должностных обязанностей, либо на следующий рабочий день через Управление по вопросам противодействия коррупции.</w:t>
            </w:r>
          </w:p>
          <w:p w:rsidR="004740C7" w:rsidRPr="006850F0" w:rsidRDefault="004740C7" w:rsidP="00B70EC5">
            <w:pPr>
              <w:autoSpaceDE w:val="0"/>
              <w:autoSpaceDN w:val="0"/>
              <w:adjustRightInd w:val="0"/>
              <w:ind w:firstLine="318"/>
              <w:jc w:val="both"/>
            </w:pPr>
            <w:r w:rsidRPr="006850F0">
              <w:rPr>
                <w:sz w:val="22"/>
                <w:szCs w:val="22"/>
              </w:rPr>
              <w:t>В случае невозможности представления по объективным причинам уведомление может быть отправлено по почте или по каналам факсимильной связи. Уведомление рассматривается на комиссии по соблюдению требований к служебному поведению и урегулированию конфликта интересов.</w:t>
            </w:r>
          </w:p>
          <w:p w:rsidR="004740C7" w:rsidRPr="006850F0" w:rsidRDefault="004740C7" w:rsidP="00B70EC5">
            <w:pPr>
              <w:autoSpaceDE w:val="0"/>
              <w:autoSpaceDN w:val="0"/>
              <w:adjustRightInd w:val="0"/>
              <w:ind w:firstLine="318"/>
              <w:jc w:val="both"/>
            </w:pPr>
            <w:r w:rsidRPr="006850F0">
              <w:rPr>
                <w:sz w:val="22"/>
                <w:szCs w:val="22"/>
              </w:rPr>
              <w:t xml:space="preserve">Форма уведомления утверждена приказом Судебного департамента </w:t>
            </w:r>
            <w:r w:rsidRPr="006850F0">
              <w:rPr>
                <w:sz w:val="22"/>
                <w:szCs w:val="22"/>
              </w:rPr>
              <w:br/>
              <w:t>от 13.04.2016 № 79.</w:t>
            </w:r>
          </w:p>
          <w:p w:rsidR="004740C7" w:rsidRPr="006850F0" w:rsidRDefault="004740C7" w:rsidP="00B70EC5">
            <w:pPr>
              <w:autoSpaceDE w:val="0"/>
              <w:autoSpaceDN w:val="0"/>
              <w:adjustRightInd w:val="0"/>
              <w:jc w:val="both"/>
            </w:pPr>
          </w:p>
        </w:tc>
        <w:tc>
          <w:tcPr>
            <w:tcW w:w="2835" w:type="dxa"/>
          </w:tcPr>
          <w:p w:rsidR="004740C7" w:rsidRPr="006850F0" w:rsidRDefault="004740C7" w:rsidP="00B70EC5">
            <w:pPr>
              <w:autoSpaceDE w:val="0"/>
              <w:autoSpaceDN w:val="0"/>
              <w:adjustRightInd w:val="0"/>
              <w:ind w:firstLine="317"/>
              <w:jc w:val="both"/>
            </w:pPr>
            <w:r w:rsidRPr="006850F0">
              <w:rPr>
                <w:sz w:val="22"/>
                <w:szCs w:val="22"/>
              </w:rPr>
              <w:t>Невыполнение обязанности является основанием для прекращения служебного контракта, освобождения от замещаемой должности и увольнения с федеральной государственной гражданской службы.</w:t>
            </w:r>
          </w:p>
        </w:tc>
      </w:tr>
      <w:tr w:rsidR="004740C7" w:rsidRPr="006850F0" w:rsidTr="00B70EC5">
        <w:trPr>
          <w:trHeight w:val="2659"/>
        </w:trPr>
        <w:tc>
          <w:tcPr>
            <w:tcW w:w="709" w:type="dxa"/>
          </w:tcPr>
          <w:p w:rsidR="004740C7" w:rsidRPr="006850F0" w:rsidRDefault="004740C7" w:rsidP="00B70EC5">
            <w:pPr>
              <w:autoSpaceDE w:val="0"/>
              <w:autoSpaceDN w:val="0"/>
              <w:adjustRightInd w:val="0"/>
              <w:ind w:firstLine="34"/>
              <w:jc w:val="center"/>
              <w:rPr>
                <w:color w:val="000000"/>
              </w:rPr>
            </w:pPr>
            <w:r w:rsidRPr="006850F0">
              <w:rPr>
                <w:color w:val="000000"/>
                <w:sz w:val="22"/>
                <w:szCs w:val="22"/>
              </w:rPr>
              <w:t>5.</w:t>
            </w:r>
          </w:p>
        </w:tc>
        <w:tc>
          <w:tcPr>
            <w:tcW w:w="5387" w:type="dxa"/>
          </w:tcPr>
          <w:p w:rsidR="004740C7" w:rsidRPr="006850F0" w:rsidRDefault="004740C7" w:rsidP="00B70EC5">
            <w:pPr>
              <w:autoSpaceDE w:val="0"/>
              <w:autoSpaceDN w:val="0"/>
              <w:adjustRightInd w:val="0"/>
              <w:ind w:firstLine="318"/>
              <w:jc w:val="both"/>
              <w:rPr>
                <w:color w:val="000000"/>
              </w:rPr>
            </w:pPr>
            <w:r w:rsidRPr="006850F0">
              <w:rPr>
                <w:color w:val="000000"/>
                <w:sz w:val="22"/>
                <w:szCs w:val="22"/>
              </w:rPr>
              <w:t>Гражданский служащий не может находиться на гражданской службе в случае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 5 ч. 1 ст. 16 Федерального закона</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 от 27.07.2004 № 79-ФЗ</w:t>
            </w:r>
          </w:p>
        </w:tc>
        <w:tc>
          <w:tcPr>
            <w:tcW w:w="3969" w:type="dxa"/>
          </w:tcPr>
          <w:p w:rsidR="004740C7" w:rsidRPr="006850F0" w:rsidRDefault="004740C7" w:rsidP="00B70EC5">
            <w:pPr>
              <w:autoSpaceDE w:val="0"/>
              <w:autoSpaceDN w:val="0"/>
              <w:adjustRightInd w:val="0"/>
              <w:ind w:firstLine="318"/>
              <w:jc w:val="both"/>
            </w:pPr>
          </w:p>
        </w:tc>
        <w:tc>
          <w:tcPr>
            <w:tcW w:w="2835" w:type="dxa"/>
          </w:tcPr>
          <w:p w:rsidR="004740C7" w:rsidRPr="006850F0" w:rsidRDefault="004740C7" w:rsidP="00B70EC5">
            <w:pPr>
              <w:autoSpaceDE w:val="0"/>
              <w:autoSpaceDN w:val="0"/>
              <w:adjustRightInd w:val="0"/>
              <w:ind w:firstLine="317"/>
              <w:jc w:val="both"/>
            </w:pPr>
            <w:r w:rsidRPr="006850F0">
              <w:rPr>
                <w:sz w:val="22"/>
                <w:szCs w:val="22"/>
              </w:rPr>
              <w:t>Нарушение ограничения  является основанием для прекращения служебного контракта, освобождения от замещаемой должности и увольнения с гражданской службы.</w:t>
            </w:r>
          </w:p>
        </w:tc>
      </w:tr>
      <w:tr w:rsidR="004740C7" w:rsidRPr="006850F0" w:rsidTr="00B70EC5">
        <w:trPr>
          <w:trHeight w:val="60"/>
        </w:trPr>
        <w:tc>
          <w:tcPr>
            <w:tcW w:w="15735" w:type="dxa"/>
            <w:gridSpan w:val="5"/>
          </w:tcPr>
          <w:p w:rsidR="004740C7" w:rsidRPr="006850F0" w:rsidRDefault="004740C7" w:rsidP="00B70EC5">
            <w:pPr>
              <w:autoSpaceDE w:val="0"/>
              <w:autoSpaceDN w:val="0"/>
              <w:adjustRightInd w:val="0"/>
              <w:jc w:val="center"/>
              <w:outlineLvl w:val="1"/>
              <w:rPr>
                <w:rStyle w:val="a"/>
                <w:color w:val="000000"/>
                <w:sz w:val="22"/>
                <w:szCs w:val="22"/>
              </w:rPr>
            </w:pPr>
            <w:r w:rsidRPr="006850F0">
              <w:rPr>
                <w:rStyle w:val="a"/>
                <w:color w:val="000000"/>
                <w:sz w:val="22"/>
                <w:szCs w:val="22"/>
              </w:rPr>
              <w:t>Уведомление о склонении к коррупционным правонарушениям</w:t>
            </w:r>
          </w:p>
        </w:tc>
      </w:tr>
      <w:tr w:rsidR="004740C7" w:rsidRPr="006850F0" w:rsidTr="00B70EC5">
        <w:trPr>
          <w:trHeight w:val="2518"/>
        </w:trPr>
        <w:tc>
          <w:tcPr>
            <w:tcW w:w="709" w:type="dxa"/>
          </w:tcPr>
          <w:p w:rsidR="004740C7" w:rsidRPr="006850F0" w:rsidRDefault="004740C7" w:rsidP="00B70EC5">
            <w:pPr>
              <w:autoSpaceDE w:val="0"/>
              <w:autoSpaceDN w:val="0"/>
              <w:adjustRightInd w:val="0"/>
              <w:jc w:val="center"/>
              <w:outlineLvl w:val="1"/>
              <w:rPr>
                <w:bCs/>
              </w:rPr>
            </w:pPr>
            <w:r w:rsidRPr="006850F0">
              <w:rPr>
                <w:bCs/>
                <w:sz w:val="22"/>
                <w:szCs w:val="22"/>
              </w:rPr>
              <w:t>6.</w:t>
            </w:r>
          </w:p>
        </w:tc>
        <w:tc>
          <w:tcPr>
            <w:tcW w:w="5387" w:type="dxa"/>
          </w:tcPr>
          <w:p w:rsidR="004740C7" w:rsidRPr="006850F0" w:rsidRDefault="004740C7" w:rsidP="00B70EC5">
            <w:pPr>
              <w:autoSpaceDE w:val="0"/>
              <w:autoSpaceDN w:val="0"/>
              <w:adjustRightInd w:val="0"/>
              <w:ind w:firstLine="318"/>
              <w:jc w:val="both"/>
              <w:outlineLvl w:val="1"/>
              <w:rPr>
                <w:bCs/>
              </w:rPr>
            </w:pPr>
            <w:r w:rsidRPr="006850F0">
              <w:rPr>
                <w:bCs/>
                <w:sz w:val="22"/>
                <w:szCs w:val="22"/>
              </w:rPr>
              <w:t>Гражданский служащий обязан уведомлять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за исключением случаев, когда по данным фактам проведена или проводится проверка.</w:t>
            </w:r>
          </w:p>
          <w:p w:rsidR="004740C7" w:rsidRPr="006850F0" w:rsidRDefault="004740C7" w:rsidP="00B70EC5">
            <w:pPr>
              <w:autoSpaceDE w:val="0"/>
              <w:autoSpaceDN w:val="0"/>
              <w:adjustRightInd w:val="0"/>
              <w:ind w:firstLine="318"/>
              <w:jc w:val="both"/>
              <w:outlineLvl w:val="1"/>
              <w:rPr>
                <w:bCs/>
              </w:rPr>
            </w:pPr>
          </w:p>
          <w:p w:rsidR="004740C7" w:rsidRPr="006850F0" w:rsidRDefault="004740C7" w:rsidP="00B70EC5">
            <w:pPr>
              <w:autoSpaceDE w:val="0"/>
              <w:autoSpaceDN w:val="0"/>
              <w:adjustRightInd w:val="0"/>
              <w:ind w:firstLine="318"/>
              <w:jc w:val="both"/>
              <w:outlineLvl w:val="1"/>
            </w:pPr>
          </w:p>
        </w:tc>
        <w:tc>
          <w:tcPr>
            <w:tcW w:w="2835" w:type="dxa"/>
          </w:tcPr>
          <w:p w:rsidR="004740C7" w:rsidRPr="006850F0" w:rsidRDefault="004740C7" w:rsidP="00B70EC5">
            <w:pPr>
              <w:autoSpaceDE w:val="0"/>
              <w:autoSpaceDN w:val="0"/>
              <w:adjustRightInd w:val="0"/>
              <w:jc w:val="center"/>
              <w:outlineLvl w:val="1"/>
            </w:pPr>
            <w:r w:rsidRPr="006850F0">
              <w:rPr>
                <w:sz w:val="22"/>
                <w:szCs w:val="22"/>
              </w:rPr>
              <w:t xml:space="preserve">ч. 1 ст. 9 </w:t>
            </w:r>
          </w:p>
          <w:p w:rsidR="004740C7" w:rsidRPr="006850F0" w:rsidRDefault="004740C7" w:rsidP="00B70EC5">
            <w:pPr>
              <w:autoSpaceDE w:val="0"/>
              <w:autoSpaceDN w:val="0"/>
              <w:adjustRightInd w:val="0"/>
              <w:jc w:val="center"/>
              <w:outlineLvl w:val="1"/>
            </w:pPr>
            <w:r w:rsidRPr="006850F0">
              <w:rPr>
                <w:sz w:val="22"/>
                <w:szCs w:val="22"/>
              </w:rPr>
              <w:t>Федерального закона</w:t>
            </w:r>
          </w:p>
          <w:p w:rsidR="004740C7" w:rsidRPr="006850F0" w:rsidRDefault="004740C7" w:rsidP="00B70EC5">
            <w:pPr>
              <w:autoSpaceDE w:val="0"/>
              <w:autoSpaceDN w:val="0"/>
              <w:adjustRightInd w:val="0"/>
              <w:jc w:val="center"/>
              <w:outlineLvl w:val="1"/>
            </w:pPr>
            <w:r w:rsidRPr="006850F0">
              <w:rPr>
                <w:sz w:val="22"/>
                <w:szCs w:val="22"/>
              </w:rPr>
              <w:t>от 25.12.2008 № 273-ФЗ;</w:t>
            </w:r>
          </w:p>
          <w:p w:rsidR="004740C7" w:rsidRPr="006850F0" w:rsidRDefault="004740C7" w:rsidP="00B70EC5">
            <w:pPr>
              <w:autoSpaceDE w:val="0"/>
              <w:autoSpaceDN w:val="0"/>
              <w:adjustRightInd w:val="0"/>
              <w:jc w:val="center"/>
              <w:outlineLvl w:val="1"/>
            </w:pPr>
          </w:p>
          <w:p w:rsidR="004740C7" w:rsidRPr="006850F0" w:rsidRDefault="004740C7" w:rsidP="00B70EC5">
            <w:pPr>
              <w:autoSpaceDE w:val="0"/>
              <w:autoSpaceDN w:val="0"/>
              <w:adjustRightInd w:val="0"/>
              <w:jc w:val="center"/>
              <w:outlineLvl w:val="1"/>
            </w:pPr>
            <w:r w:rsidRPr="006850F0">
              <w:rPr>
                <w:sz w:val="22"/>
                <w:szCs w:val="22"/>
              </w:rPr>
              <w:t>приказ Судебного департамента</w:t>
            </w:r>
          </w:p>
          <w:p w:rsidR="004740C7" w:rsidRPr="006850F0" w:rsidRDefault="004740C7" w:rsidP="00B70EC5">
            <w:pPr>
              <w:autoSpaceDE w:val="0"/>
              <w:autoSpaceDN w:val="0"/>
              <w:adjustRightInd w:val="0"/>
              <w:jc w:val="center"/>
              <w:outlineLvl w:val="1"/>
            </w:pPr>
            <w:r w:rsidRPr="006850F0">
              <w:rPr>
                <w:sz w:val="22"/>
                <w:szCs w:val="22"/>
              </w:rPr>
              <w:t>от 26.06.2015 № 158</w:t>
            </w:r>
          </w:p>
          <w:p w:rsidR="004740C7" w:rsidRPr="006850F0" w:rsidRDefault="004740C7" w:rsidP="00B70EC5">
            <w:pPr>
              <w:autoSpaceDE w:val="0"/>
              <w:autoSpaceDN w:val="0"/>
              <w:adjustRightInd w:val="0"/>
              <w:jc w:val="center"/>
              <w:outlineLvl w:val="1"/>
              <w:rPr>
                <w:b/>
              </w:rPr>
            </w:pPr>
          </w:p>
        </w:tc>
        <w:tc>
          <w:tcPr>
            <w:tcW w:w="3969" w:type="dxa"/>
          </w:tcPr>
          <w:p w:rsidR="004740C7" w:rsidRPr="006850F0" w:rsidRDefault="004740C7" w:rsidP="00B70EC5">
            <w:pPr>
              <w:autoSpaceDE w:val="0"/>
              <w:autoSpaceDN w:val="0"/>
              <w:adjustRightInd w:val="0"/>
              <w:ind w:firstLine="318"/>
              <w:jc w:val="both"/>
              <w:outlineLvl w:val="1"/>
            </w:pPr>
            <w:r w:rsidRPr="006850F0">
              <w:rPr>
                <w:sz w:val="22"/>
                <w:szCs w:val="22"/>
              </w:rPr>
              <w:t>Гражданскому служащему необходимо подать уведомление о фактах обращения в целях склонения его к совершению коррупционных правонарушений лично в письменной форме не позднее рабочего дня, следующего за днем обращения.</w:t>
            </w:r>
          </w:p>
          <w:p w:rsidR="004740C7" w:rsidRPr="006850F0" w:rsidRDefault="004740C7" w:rsidP="00B70EC5">
            <w:pPr>
              <w:autoSpaceDE w:val="0"/>
              <w:autoSpaceDN w:val="0"/>
              <w:adjustRightInd w:val="0"/>
              <w:ind w:firstLine="318"/>
              <w:jc w:val="both"/>
              <w:outlineLvl w:val="1"/>
            </w:pPr>
            <w:r w:rsidRPr="006850F0">
              <w:rPr>
                <w:sz w:val="22"/>
                <w:szCs w:val="22"/>
              </w:rPr>
              <w:t>Уведомление составляется на имя Генерального директора Судебного департамента при Верховном Суде Российской Федерации (лица, его замещающего) и подается в Управление по вопросам противодействия коррупции.</w:t>
            </w:r>
          </w:p>
          <w:p w:rsidR="004740C7" w:rsidRPr="006850F0" w:rsidRDefault="004740C7" w:rsidP="00B70EC5">
            <w:pPr>
              <w:ind w:firstLine="317"/>
              <w:jc w:val="both"/>
            </w:pPr>
            <w:r w:rsidRPr="006850F0">
              <w:rPr>
                <w:sz w:val="22"/>
                <w:szCs w:val="22"/>
              </w:rPr>
              <w:t>В случае нахождения гражданского служащего в командировке, отпуске, вне места прохождения гражданской службы он обязан в течение суток с момента прибытия к месту прохождения службы подать уведомление на имя Генерального директора Судебного департамента при Верховном Суде Российской Федерации.</w:t>
            </w:r>
          </w:p>
          <w:p w:rsidR="004740C7" w:rsidRPr="006850F0" w:rsidRDefault="004740C7" w:rsidP="00B70EC5">
            <w:pPr>
              <w:autoSpaceDE w:val="0"/>
              <w:autoSpaceDN w:val="0"/>
              <w:adjustRightInd w:val="0"/>
              <w:ind w:firstLine="318"/>
              <w:jc w:val="both"/>
              <w:outlineLvl w:val="1"/>
            </w:pPr>
            <w:r w:rsidRPr="006850F0">
              <w:rPr>
                <w:sz w:val="22"/>
                <w:szCs w:val="22"/>
              </w:rPr>
              <w:t>В случае если гражданский служащий по объективным причинам не может передать уведомление лично, он направляет уведомление по почте либо каналам факсимильной связи.</w:t>
            </w:r>
          </w:p>
          <w:p w:rsidR="004740C7" w:rsidRPr="006850F0" w:rsidRDefault="004740C7" w:rsidP="00B70EC5">
            <w:pPr>
              <w:autoSpaceDE w:val="0"/>
              <w:autoSpaceDN w:val="0"/>
              <w:adjustRightInd w:val="0"/>
              <w:ind w:firstLine="318"/>
              <w:jc w:val="both"/>
              <w:outlineLvl w:val="1"/>
            </w:pPr>
            <w:r w:rsidRPr="006850F0">
              <w:rPr>
                <w:sz w:val="22"/>
                <w:szCs w:val="22"/>
              </w:rPr>
              <w:t>Форма уведомления утверждена приказом Судебного департамента от 26.06.2015 № 158.</w:t>
            </w:r>
          </w:p>
          <w:p w:rsidR="004740C7" w:rsidRPr="006850F0" w:rsidRDefault="004740C7" w:rsidP="00B70EC5">
            <w:pPr>
              <w:autoSpaceDE w:val="0"/>
              <w:autoSpaceDN w:val="0"/>
              <w:adjustRightInd w:val="0"/>
              <w:ind w:firstLine="318"/>
              <w:jc w:val="both"/>
              <w:outlineLvl w:val="1"/>
            </w:pPr>
          </w:p>
        </w:tc>
        <w:tc>
          <w:tcPr>
            <w:tcW w:w="2835" w:type="dxa"/>
          </w:tcPr>
          <w:p w:rsidR="004740C7" w:rsidRPr="006850F0" w:rsidRDefault="004740C7" w:rsidP="00B70EC5">
            <w:pPr>
              <w:autoSpaceDE w:val="0"/>
              <w:autoSpaceDN w:val="0"/>
              <w:adjustRightInd w:val="0"/>
              <w:ind w:firstLine="317"/>
              <w:jc w:val="both"/>
              <w:outlineLvl w:val="1"/>
            </w:pPr>
            <w:r w:rsidRPr="006850F0">
              <w:rPr>
                <w:sz w:val="22"/>
                <w:szCs w:val="22"/>
              </w:rPr>
              <w:t>Невыполнение данного требования является нарушением законодательства Российской Федерации в области противодействия коррупции и влечет увольнение с гражданской службы либо привлечение к иным видам ответственности.</w:t>
            </w:r>
          </w:p>
        </w:tc>
      </w:tr>
      <w:tr w:rsidR="004740C7" w:rsidRPr="006850F0" w:rsidTr="00B70EC5">
        <w:trPr>
          <w:trHeight w:val="120"/>
        </w:trPr>
        <w:tc>
          <w:tcPr>
            <w:tcW w:w="15735" w:type="dxa"/>
            <w:gridSpan w:val="5"/>
          </w:tcPr>
          <w:p w:rsidR="004740C7" w:rsidRPr="006850F0" w:rsidRDefault="004740C7" w:rsidP="00B70EC5">
            <w:pPr>
              <w:autoSpaceDE w:val="0"/>
              <w:autoSpaceDN w:val="0"/>
              <w:adjustRightInd w:val="0"/>
              <w:ind w:firstLine="317"/>
              <w:jc w:val="center"/>
              <w:outlineLvl w:val="1"/>
              <w:rPr>
                <w:rStyle w:val="a"/>
                <w:color w:val="000000"/>
                <w:sz w:val="22"/>
                <w:szCs w:val="22"/>
              </w:rPr>
            </w:pPr>
            <w:r w:rsidRPr="006850F0">
              <w:rPr>
                <w:rStyle w:val="a"/>
                <w:color w:val="000000"/>
                <w:sz w:val="22"/>
                <w:szCs w:val="22"/>
              </w:rPr>
              <w:t>Получение подарков, услуг, наград и иных благ</w:t>
            </w:r>
          </w:p>
        </w:tc>
      </w:tr>
      <w:tr w:rsidR="004740C7" w:rsidRPr="006850F0" w:rsidTr="00B70EC5">
        <w:trPr>
          <w:trHeight w:val="4644"/>
        </w:trPr>
        <w:tc>
          <w:tcPr>
            <w:tcW w:w="709" w:type="dxa"/>
          </w:tcPr>
          <w:p w:rsidR="004740C7" w:rsidRPr="006850F0" w:rsidRDefault="004740C7" w:rsidP="00B70EC5">
            <w:pPr>
              <w:autoSpaceDE w:val="0"/>
              <w:autoSpaceDN w:val="0"/>
              <w:adjustRightInd w:val="0"/>
              <w:ind w:firstLine="34"/>
              <w:jc w:val="center"/>
            </w:pPr>
            <w:r w:rsidRPr="006850F0">
              <w:rPr>
                <w:sz w:val="22"/>
                <w:szCs w:val="22"/>
              </w:rPr>
              <w:t>7.</w:t>
            </w:r>
          </w:p>
        </w:tc>
        <w:tc>
          <w:tcPr>
            <w:tcW w:w="5387" w:type="dxa"/>
          </w:tcPr>
          <w:p w:rsidR="004740C7" w:rsidRPr="006850F0" w:rsidRDefault="004740C7" w:rsidP="00B70EC5">
            <w:pPr>
              <w:autoSpaceDE w:val="0"/>
              <w:autoSpaceDN w:val="0"/>
              <w:adjustRightInd w:val="0"/>
              <w:ind w:firstLine="318"/>
              <w:jc w:val="both"/>
              <w:rPr>
                <w:b/>
              </w:rPr>
            </w:pPr>
            <w:r w:rsidRPr="006850F0">
              <w:rPr>
                <w:sz w:val="22"/>
                <w:szCs w:val="22"/>
              </w:rPr>
              <w:t xml:space="preserve">Гражданскому служащему запрещается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
          <w:p w:rsidR="004740C7" w:rsidRPr="006850F0" w:rsidRDefault="004740C7" w:rsidP="00B70EC5">
            <w:pPr>
              <w:autoSpaceDE w:val="0"/>
              <w:autoSpaceDN w:val="0"/>
              <w:adjustRightInd w:val="0"/>
              <w:ind w:firstLine="318"/>
              <w:jc w:val="both"/>
              <w:rPr>
                <w:b/>
              </w:rPr>
            </w:pPr>
            <w:r w:rsidRPr="006850F0">
              <w:rPr>
                <w:color w:val="000000"/>
                <w:sz w:val="22"/>
                <w:szCs w:val="22"/>
              </w:rPr>
              <w:t>Гражданский служащий обязан в предусмотренном порядке уведомлять представителя нанимателя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4740C7" w:rsidRPr="006850F0" w:rsidRDefault="004740C7" w:rsidP="00847011"/>
          <w:p w:rsidR="004740C7" w:rsidRPr="006850F0" w:rsidRDefault="004740C7" w:rsidP="00847011"/>
          <w:p w:rsidR="004740C7" w:rsidRPr="006850F0" w:rsidRDefault="004740C7" w:rsidP="00847011"/>
          <w:p w:rsidR="004740C7" w:rsidRPr="006850F0" w:rsidRDefault="004740C7" w:rsidP="00847011"/>
          <w:p w:rsidR="004740C7" w:rsidRPr="006850F0" w:rsidRDefault="004740C7" w:rsidP="00847011"/>
          <w:p w:rsidR="004740C7" w:rsidRPr="006850F0" w:rsidRDefault="004740C7" w:rsidP="00847011"/>
          <w:p w:rsidR="004740C7" w:rsidRPr="006850F0" w:rsidRDefault="004740C7" w:rsidP="00847011"/>
          <w:p w:rsidR="004740C7" w:rsidRPr="006850F0" w:rsidRDefault="004740C7" w:rsidP="00B70EC5">
            <w:pPr>
              <w:ind w:firstLine="708"/>
              <w:rPr>
                <w:b/>
              </w:rPr>
            </w:pPr>
          </w:p>
        </w:tc>
        <w:tc>
          <w:tcPr>
            <w:tcW w:w="2835" w:type="dxa"/>
          </w:tcPr>
          <w:p w:rsidR="004740C7" w:rsidRPr="006850F0" w:rsidRDefault="004740C7" w:rsidP="00B70EC5">
            <w:pPr>
              <w:pStyle w:val="BodyText"/>
              <w:spacing w:before="0"/>
              <w:jc w:val="center"/>
              <w:rPr>
                <w:color w:val="000000"/>
                <w:sz w:val="22"/>
                <w:szCs w:val="22"/>
              </w:rPr>
            </w:pPr>
            <w:r w:rsidRPr="006850F0">
              <w:rPr>
                <w:color w:val="000000"/>
                <w:sz w:val="22"/>
                <w:szCs w:val="22"/>
              </w:rPr>
              <w:t>п. 6 ч. 1 ст. 17 Федерального закона</w:t>
            </w:r>
          </w:p>
          <w:p w:rsidR="004740C7" w:rsidRPr="006850F0" w:rsidRDefault="004740C7" w:rsidP="00B70EC5">
            <w:pPr>
              <w:pStyle w:val="BodyText"/>
              <w:shd w:val="clear" w:color="auto" w:fill="auto"/>
              <w:spacing w:before="0" w:line="240" w:lineRule="auto"/>
              <w:jc w:val="center"/>
              <w:rPr>
                <w:color w:val="000000"/>
                <w:sz w:val="22"/>
                <w:szCs w:val="22"/>
              </w:rPr>
            </w:pPr>
            <w:r w:rsidRPr="006850F0">
              <w:rPr>
                <w:color w:val="000000"/>
                <w:sz w:val="22"/>
                <w:szCs w:val="22"/>
              </w:rPr>
              <w:t xml:space="preserve"> от 27.07.2004 № 79-ФЗ;</w:t>
            </w:r>
          </w:p>
          <w:p w:rsidR="004740C7" w:rsidRPr="006850F0" w:rsidRDefault="004740C7" w:rsidP="00B70EC5">
            <w:pPr>
              <w:pStyle w:val="BodyText"/>
              <w:shd w:val="clear" w:color="auto" w:fill="auto"/>
              <w:spacing w:before="0" w:line="240" w:lineRule="auto"/>
              <w:rPr>
                <w:color w:val="000000"/>
                <w:sz w:val="22"/>
                <w:szCs w:val="22"/>
              </w:rPr>
            </w:pPr>
          </w:p>
          <w:p w:rsidR="004740C7" w:rsidRPr="006850F0" w:rsidRDefault="004740C7" w:rsidP="00B70EC5">
            <w:pPr>
              <w:pStyle w:val="BodyText"/>
              <w:shd w:val="clear" w:color="auto" w:fill="auto"/>
              <w:spacing w:before="0" w:line="240" w:lineRule="auto"/>
              <w:jc w:val="center"/>
              <w:rPr>
                <w:color w:val="000000"/>
                <w:sz w:val="22"/>
                <w:szCs w:val="22"/>
              </w:rPr>
            </w:pPr>
            <w:r w:rsidRPr="006850F0">
              <w:rPr>
                <w:color w:val="000000"/>
                <w:sz w:val="22"/>
                <w:szCs w:val="22"/>
              </w:rPr>
              <w:t xml:space="preserve">постановление Правительства Российской Федерации </w:t>
            </w:r>
            <w:r w:rsidRPr="006850F0">
              <w:rPr>
                <w:color w:val="000000"/>
                <w:sz w:val="22"/>
                <w:szCs w:val="22"/>
              </w:rPr>
              <w:br/>
              <w:t>от 09.01.2014 № 10;</w:t>
            </w:r>
          </w:p>
          <w:p w:rsidR="004740C7" w:rsidRPr="006850F0" w:rsidRDefault="004740C7" w:rsidP="00B70EC5">
            <w:pPr>
              <w:autoSpaceDE w:val="0"/>
              <w:autoSpaceDN w:val="0"/>
              <w:adjustRightInd w:val="0"/>
              <w:outlineLvl w:val="1"/>
              <w:rPr>
                <w:color w:val="000000"/>
              </w:rPr>
            </w:pP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приказ Судебного департамента </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от 16.12.2015 № 378</w:t>
            </w:r>
          </w:p>
          <w:p w:rsidR="004740C7" w:rsidRPr="006850F0" w:rsidRDefault="004740C7" w:rsidP="00B70EC5">
            <w:pPr>
              <w:pStyle w:val="BodyText"/>
              <w:shd w:val="clear" w:color="auto" w:fill="auto"/>
              <w:spacing w:before="0" w:line="240" w:lineRule="auto"/>
              <w:jc w:val="left"/>
              <w:rPr>
                <w:b/>
                <w:sz w:val="22"/>
                <w:szCs w:val="22"/>
              </w:rPr>
            </w:pPr>
          </w:p>
        </w:tc>
        <w:tc>
          <w:tcPr>
            <w:tcW w:w="3969" w:type="dxa"/>
          </w:tcPr>
          <w:p w:rsidR="004740C7" w:rsidRPr="006850F0" w:rsidRDefault="004740C7" w:rsidP="00B70EC5">
            <w:pPr>
              <w:autoSpaceDE w:val="0"/>
              <w:autoSpaceDN w:val="0"/>
              <w:adjustRightInd w:val="0"/>
              <w:ind w:firstLine="318"/>
              <w:jc w:val="both"/>
              <w:outlineLvl w:val="1"/>
            </w:pPr>
            <w:r w:rsidRPr="006850F0">
              <w:rPr>
                <w:sz w:val="22"/>
                <w:szCs w:val="22"/>
              </w:rPr>
              <w:t xml:space="preserve">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sidRPr="006850F0">
              <w:rPr>
                <w:sz w:val="22"/>
                <w:szCs w:val="22"/>
              </w:rPr>
              <w:br/>
              <w:t>(далее – уведомление), составленное по установленной форме, представляется не позднее 3 рабочих дней со дня получения подарка в Управление по вопросам противодействия коррупции.</w:t>
            </w:r>
          </w:p>
          <w:p w:rsidR="004740C7" w:rsidRPr="006850F0" w:rsidRDefault="004740C7" w:rsidP="00B70EC5">
            <w:pPr>
              <w:autoSpaceDE w:val="0"/>
              <w:autoSpaceDN w:val="0"/>
              <w:adjustRightInd w:val="0"/>
              <w:ind w:firstLine="318"/>
              <w:jc w:val="both"/>
              <w:outlineLvl w:val="1"/>
            </w:pPr>
            <w:r w:rsidRPr="006850F0">
              <w:rPr>
                <w:sz w:val="22"/>
                <w:szCs w:val="22"/>
              </w:rPr>
              <w:t>К уведомлению прилагаются документы (при их наличии), подтверждающие стоимость подарка.</w:t>
            </w:r>
          </w:p>
          <w:p w:rsidR="004740C7" w:rsidRPr="006850F0" w:rsidRDefault="004740C7" w:rsidP="00B70EC5">
            <w:pPr>
              <w:autoSpaceDE w:val="0"/>
              <w:autoSpaceDN w:val="0"/>
              <w:adjustRightInd w:val="0"/>
              <w:ind w:firstLine="318"/>
              <w:jc w:val="both"/>
              <w:outlineLvl w:val="1"/>
            </w:pPr>
            <w:r w:rsidRPr="006850F0">
              <w:rPr>
                <w:sz w:val="22"/>
                <w:szCs w:val="22"/>
              </w:rPr>
              <w:t>В случае если подарок получен во время служебной командировки, уведомление представляется не позднее 3 рабочих дней со дня возвращения из служебной командировки.</w:t>
            </w:r>
          </w:p>
          <w:p w:rsidR="004740C7" w:rsidRPr="006850F0" w:rsidRDefault="004740C7" w:rsidP="00B70EC5">
            <w:pPr>
              <w:autoSpaceDE w:val="0"/>
              <w:autoSpaceDN w:val="0"/>
              <w:adjustRightInd w:val="0"/>
              <w:ind w:firstLine="318"/>
              <w:jc w:val="both"/>
              <w:outlineLvl w:val="1"/>
            </w:pPr>
            <w:r w:rsidRPr="006850F0">
              <w:rPr>
                <w:sz w:val="22"/>
                <w:szCs w:val="22"/>
              </w:rPr>
              <w:t xml:space="preserve"> При невозможности подачи уведомления в установленные сроки по причине, не зависящей от лица, замещающего должность гражданской службы, оно представляется не позднее следующего дня после ее устранения.</w:t>
            </w:r>
          </w:p>
          <w:p w:rsidR="004740C7" w:rsidRPr="006850F0" w:rsidRDefault="004740C7" w:rsidP="00B70EC5">
            <w:pPr>
              <w:autoSpaceDE w:val="0"/>
              <w:autoSpaceDN w:val="0"/>
              <w:adjustRightInd w:val="0"/>
              <w:ind w:firstLine="318"/>
              <w:jc w:val="both"/>
              <w:outlineLvl w:val="1"/>
            </w:pPr>
            <w:r w:rsidRPr="006850F0">
              <w:rPr>
                <w:sz w:val="22"/>
                <w:szCs w:val="22"/>
              </w:rPr>
              <w:t>Подарок, стоимость которого подтверждается документами и превышает 3 тыс. рублей либо стоимость которого неизвестна, сдается ответственному лицу Административно-хозяйственного управления Судебного департамента по акту приема-передачи на ответственное хранение.</w:t>
            </w:r>
          </w:p>
          <w:p w:rsidR="004740C7" w:rsidRPr="006850F0" w:rsidRDefault="004740C7" w:rsidP="00B70EC5">
            <w:pPr>
              <w:autoSpaceDE w:val="0"/>
              <w:autoSpaceDN w:val="0"/>
              <w:adjustRightInd w:val="0"/>
              <w:ind w:firstLine="318"/>
              <w:jc w:val="both"/>
              <w:outlineLvl w:val="1"/>
            </w:pPr>
            <w:r w:rsidRPr="006850F0">
              <w:rPr>
                <w:sz w:val="22"/>
                <w:szCs w:val="22"/>
              </w:rPr>
              <w:t xml:space="preserve"> Подарок возвращается сдавшему его лицу по акту приема-передачи в случае, если его стоимость не превышает 3 тысяч рублей.</w:t>
            </w:r>
          </w:p>
          <w:p w:rsidR="004740C7" w:rsidRPr="006850F0" w:rsidRDefault="004740C7" w:rsidP="00B70EC5">
            <w:pPr>
              <w:autoSpaceDE w:val="0"/>
              <w:autoSpaceDN w:val="0"/>
              <w:adjustRightInd w:val="0"/>
              <w:ind w:firstLine="318"/>
              <w:jc w:val="both"/>
              <w:outlineLvl w:val="1"/>
            </w:pPr>
            <w:r w:rsidRPr="006850F0">
              <w:rPr>
                <w:sz w:val="22"/>
                <w:szCs w:val="22"/>
              </w:rPr>
              <w:t>Гражданские служащие, сдавшие подарок, могут его выкупить, направив в Административно-хозяйственное управление соответствующее заявление по установленной форме не позднее 2 месяцев со дня сдачи подарка.</w:t>
            </w:r>
          </w:p>
          <w:p w:rsidR="004740C7" w:rsidRPr="006850F0" w:rsidRDefault="004740C7" w:rsidP="00B70EC5">
            <w:pPr>
              <w:autoSpaceDE w:val="0"/>
              <w:autoSpaceDN w:val="0"/>
              <w:adjustRightInd w:val="0"/>
              <w:ind w:firstLine="318"/>
              <w:jc w:val="both"/>
              <w:outlineLvl w:val="1"/>
            </w:pPr>
            <w:r w:rsidRPr="006850F0">
              <w:rPr>
                <w:sz w:val="22"/>
                <w:szCs w:val="22"/>
              </w:rPr>
              <w:t>Форма уведомления утверждена приказом Судебного департамента от 16.12.2015 № 378.</w:t>
            </w:r>
          </w:p>
          <w:p w:rsidR="004740C7" w:rsidRPr="006850F0" w:rsidRDefault="004740C7" w:rsidP="00B70EC5">
            <w:pPr>
              <w:autoSpaceDE w:val="0"/>
              <w:autoSpaceDN w:val="0"/>
              <w:adjustRightInd w:val="0"/>
              <w:ind w:firstLine="318"/>
              <w:jc w:val="both"/>
              <w:outlineLvl w:val="1"/>
            </w:pPr>
          </w:p>
          <w:p w:rsidR="004740C7" w:rsidRPr="006850F0" w:rsidRDefault="004740C7" w:rsidP="00B70EC5">
            <w:pPr>
              <w:autoSpaceDE w:val="0"/>
              <w:autoSpaceDN w:val="0"/>
              <w:adjustRightInd w:val="0"/>
              <w:ind w:firstLine="318"/>
              <w:jc w:val="both"/>
              <w:outlineLvl w:val="1"/>
            </w:pPr>
          </w:p>
          <w:p w:rsidR="004740C7" w:rsidRPr="006850F0" w:rsidRDefault="004740C7" w:rsidP="00B70EC5">
            <w:pPr>
              <w:autoSpaceDE w:val="0"/>
              <w:autoSpaceDN w:val="0"/>
              <w:adjustRightInd w:val="0"/>
              <w:jc w:val="both"/>
              <w:outlineLvl w:val="1"/>
            </w:pPr>
          </w:p>
        </w:tc>
        <w:tc>
          <w:tcPr>
            <w:tcW w:w="2835" w:type="dxa"/>
          </w:tcPr>
          <w:p w:rsidR="004740C7" w:rsidRPr="006850F0" w:rsidRDefault="004740C7" w:rsidP="00B70EC5">
            <w:pPr>
              <w:autoSpaceDE w:val="0"/>
              <w:autoSpaceDN w:val="0"/>
              <w:adjustRightInd w:val="0"/>
              <w:ind w:firstLine="317"/>
              <w:jc w:val="both"/>
              <w:outlineLvl w:val="1"/>
              <w:rPr>
                <w:b/>
              </w:rPr>
            </w:pPr>
            <w:r w:rsidRPr="006850F0">
              <w:rPr>
                <w:sz w:val="22"/>
                <w:szCs w:val="22"/>
              </w:rPr>
              <w:t>Нарушение запрета является основанием для прекращения служебного контракта, освобождения от замещаемой должности и увольнения с гражданской службы.</w:t>
            </w:r>
          </w:p>
        </w:tc>
      </w:tr>
      <w:tr w:rsidR="004740C7" w:rsidRPr="006850F0" w:rsidTr="00B70EC5">
        <w:trPr>
          <w:trHeight w:val="4077"/>
        </w:trPr>
        <w:tc>
          <w:tcPr>
            <w:tcW w:w="709" w:type="dxa"/>
          </w:tcPr>
          <w:p w:rsidR="004740C7" w:rsidRPr="006850F0" w:rsidRDefault="004740C7" w:rsidP="00B70EC5">
            <w:pPr>
              <w:jc w:val="center"/>
            </w:pPr>
            <w:r w:rsidRPr="006850F0">
              <w:rPr>
                <w:sz w:val="22"/>
                <w:szCs w:val="22"/>
              </w:rPr>
              <w:t>8.</w:t>
            </w:r>
          </w:p>
        </w:tc>
        <w:tc>
          <w:tcPr>
            <w:tcW w:w="5387" w:type="dxa"/>
          </w:tcPr>
          <w:p w:rsidR="004740C7" w:rsidRPr="006850F0" w:rsidRDefault="004740C7" w:rsidP="00B70EC5">
            <w:pPr>
              <w:ind w:firstLine="318"/>
              <w:jc w:val="both"/>
            </w:pPr>
            <w:r w:rsidRPr="006850F0">
              <w:rPr>
                <w:sz w:val="22"/>
                <w:szCs w:val="22"/>
              </w:rPr>
              <w:t>Гражданскому служащему запрещается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tc>
        <w:tc>
          <w:tcPr>
            <w:tcW w:w="2835" w:type="dxa"/>
          </w:tcPr>
          <w:p w:rsidR="004740C7" w:rsidRPr="006850F0" w:rsidRDefault="004740C7" w:rsidP="00B70EC5">
            <w:pPr>
              <w:pStyle w:val="BodyText"/>
              <w:spacing w:before="0"/>
              <w:jc w:val="center"/>
              <w:rPr>
                <w:color w:val="000000"/>
                <w:sz w:val="22"/>
                <w:szCs w:val="22"/>
              </w:rPr>
            </w:pPr>
            <w:r w:rsidRPr="006850F0">
              <w:rPr>
                <w:color w:val="000000"/>
                <w:sz w:val="22"/>
                <w:szCs w:val="22"/>
              </w:rPr>
              <w:t xml:space="preserve">п. 7 ч. 1 ст. 17 Федерального закона </w:t>
            </w:r>
            <w:r w:rsidRPr="006850F0">
              <w:rPr>
                <w:color w:val="000000"/>
                <w:sz w:val="22"/>
                <w:szCs w:val="22"/>
              </w:rPr>
              <w:br/>
              <w:t>от 27.07.2004 № 79-ФЗ</w:t>
            </w:r>
          </w:p>
        </w:tc>
        <w:tc>
          <w:tcPr>
            <w:tcW w:w="3969" w:type="dxa"/>
          </w:tcPr>
          <w:p w:rsidR="004740C7" w:rsidRPr="006850F0" w:rsidRDefault="004740C7" w:rsidP="00B70EC5">
            <w:pPr>
              <w:autoSpaceDE w:val="0"/>
              <w:autoSpaceDN w:val="0"/>
              <w:adjustRightInd w:val="0"/>
              <w:ind w:firstLine="318"/>
              <w:jc w:val="both"/>
              <w:outlineLvl w:val="1"/>
            </w:pPr>
          </w:p>
        </w:tc>
        <w:tc>
          <w:tcPr>
            <w:tcW w:w="2835" w:type="dxa"/>
          </w:tcPr>
          <w:p w:rsidR="004740C7" w:rsidRPr="006850F0" w:rsidRDefault="004740C7" w:rsidP="00B70EC5">
            <w:pPr>
              <w:autoSpaceDE w:val="0"/>
              <w:autoSpaceDN w:val="0"/>
              <w:adjustRightInd w:val="0"/>
              <w:ind w:firstLine="317"/>
              <w:jc w:val="both"/>
              <w:outlineLvl w:val="1"/>
            </w:pPr>
            <w:r w:rsidRPr="006850F0">
              <w:rPr>
                <w:sz w:val="22"/>
                <w:szCs w:val="22"/>
              </w:rPr>
              <w:t>Несоблюдение запрета является основанием для прекращения служебного контракта, освобождения от замещаемой должности и увольнения с гражданской службы.</w:t>
            </w:r>
          </w:p>
        </w:tc>
      </w:tr>
      <w:tr w:rsidR="004740C7" w:rsidRPr="006850F0" w:rsidTr="00B70EC5">
        <w:trPr>
          <w:trHeight w:val="60"/>
        </w:trPr>
        <w:tc>
          <w:tcPr>
            <w:tcW w:w="709" w:type="dxa"/>
          </w:tcPr>
          <w:p w:rsidR="004740C7" w:rsidRPr="006850F0" w:rsidRDefault="004740C7" w:rsidP="00B70EC5">
            <w:pPr>
              <w:autoSpaceDE w:val="0"/>
              <w:autoSpaceDN w:val="0"/>
              <w:adjustRightInd w:val="0"/>
              <w:ind w:firstLine="34"/>
              <w:jc w:val="center"/>
              <w:rPr>
                <w:color w:val="000000"/>
              </w:rPr>
            </w:pPr>
            <w:r w:rsidRPr="006850F0">
              <w:rPr>
                <w:color w:val="000000"/>
                <w:sz w:val="22"/>
                <w:szCs w:val="22"/>
              </w:rPr>
              <w:t>9.</w:t>
            </w:r>
          </w:p>
        </w:tc>
        <w:tc>
          <w:tcPr>
            <w:tcW w:w="5387" w:type="dxa"/>
          </w:tcPr>
          <w:p w:rsidR="004740C7" w:rsidRPr="006850F0" w:rsidRDefault="004740C7" w:rsidP="00B70EC5">
            <w:pPr>
              <w:autoSpaceDE w:val="0"/>
              <w:autoSpaceDN w:val="0"/>
              <w:adjustRightInd w:val="0"/>
              <w:ind w:firstLine="318"/>
              <w:jc w:val="both"/>
              <w:rPr>
                <w:b/>
              </w:rPr>
            </w:pPr>
            <w:r w:rsidRPr="006850F0">
              <w:rPr>
                <w:color w:val="000000"/>
                <w:sz w:val="22"/>
                <w:szCs w:val="22"/>
              </w:rPr>
              <w:t>Гражданский служащий не вправе принимать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tc>
        <w:tc>
          <w:tcPr>
            <w:tcW w:w="2835" w:type="dxa"/>
          </w:tcPr>
          <w:p w:rsidR="004740C7" w:rsidRPr="006850F0" w:rsidRDefault="004740C7" w:rsidP="00B70EC5">
            <w:pPr>
              <w:pStyle w:val="BodyText"/>
              <w:shd w:val="clear" w:color="auto" w:fill="auto"/>
              <w:spacing w:before="0" w:after="60" w:line="230" w:lineRule="exact"/>
              <w:jc w:val="center"/>
              <w:rPr>
                <w:color w:val="000000"/>
                <w:sz w:val="22"/>
                <w:szCs w:val="22"/>
              </w:rPr>
            </w:pPr>
            <w:r w:rsidRPr="006850F0">
              <w:rPr>
                <w:color w:val="000000"/>
                <w:sz w:val="22"/>
                <w:szCs w:val="22"/>
              </w:rPr>
              <w:t>п. 11 ч. 1 ст. 17 Федерального закона</w:t>
            </w:r>
            <w:r w:rsidRPr="006850F0">
              <w:rPr>
                <w:color w:val="000000"/>
                <w:sz w:val="22"/>
                <w:szCs w:val="22"/>
              </w:rPr>
              <w:br/>
              <w:t xml:space="preserve"> от 27.07.2004 № 79-ФЗ;</w:t>
            </w:r>
          </w:p>
          <w:p w:rsidR="004740C7" w:rsidRPr="006850F0" w:rsidRDefault="004740C7" w:rsidP="00B70EC5">
            <w:pPr>
              <w:pStyle w:val="BodyText"/>
              <w:shd w:val="clear" w:color="auto" w:fill="auto"/>
              <w:spacing w:before="0" w:after="60" w:line="230" w:lineRule="exact"/>
              <w:jc w:val="center"/>
              <w:rPr>
                <w:color w:val="000000"/>
                <w:sz w:val="22"/>
                <w:szCs w:val="22"/>
              </w:rPr>
            </w:pPr>
          </w:p>
          <w:p w:rsidR="004740C7" w:rsidRPr="006850F0" w:rsidRDefault="004740C7" w:rsidP="00B70EC5">
            <w:pPr>
              <w:pStyle w:val="BodyText"/>
              <w:shd w:val="clear" w:color="auto" w:fill="auto"/>
              <w:spacing w:before="0" w:after="60" w:line="230" w:lineRule="exact"/>
              <w:jc w:val="center"/>
              <w:rPr>
                <w:color w:val="000000"/>
                <w:sz w:val="22"/>
                <w:szCs w:val="22"/>
              </w:rPr>
            </w:pPr>
            <w:r w:rsidRPr="006850F0">
              <w:rPr>
                <w:color w:val="000000"/>
                <w:sz w:val="22"/>
                <w:szCs w:val="22"/>
              </w:rPr>
              <w:t>приказ Судебного департамента</w:t>
            </w:r>
          </w:p>
          <w:p w:rsidR="004740C7" w:rsidRPr="006850F0" w:rsidRDefault="004740C7" w:rsidP="00B70EC5">
            <w:pPr>
              <w:pStyle w:val="BodyText"/>
              <w:shd w:val="clear" w:color="auto" w:fill="auto"/>
              <w:spacing w:before="0" w:after="60" w:line="230" w:lineRule="exact"/>
              <w:jc w:val="center"/>
              <w:rPr>
                <w:color w:val="000000"/>
                <w:sz w:val="22"/>
                <w:szCs w:val="22"/>
              </w:rPr>
            </w:pPr>
            <w:r w:rsidRPr="006850F0">
              <w:rPr>
                <w:color w:val="000000"/>
                <w:sz w:val="22"/>
                <w:szCs w:val="22"/>
              </w:rPr>
              <w:t>от 09.12.2015 № 372</w:t>
            </w:r>
          </w:p>
          <w:p w:rsidR="004740C7" w:rsidRPr="006850F0" w:rsidRDefault="004740C7" w:rsidP="00B70EC5">
            <w:pPr>
              <w:pStyle w:val="BodyText"/>
              <w:shd w:val="clear" w:color="auto" w:fill="auto"/>
              <w:spacing w:before="0" w:after="60" w:line="230" w:lineRule="exact"/>
              <w:rPr>
                <w:color w:val="000000"/>
                <w:sz w:val="22"/>
                <w:szCs w:val="22"/>
              </w:rPr>
            </w:pPr>
          </w:p>
          <w:p w:rsidR="004740C7" w:rsidRPr="006850F0" w:rsidRDefault="004740C7" w:rsidP="00B70EC5">
            <w:pPr>
              <w:pStyle w:val="BodyText"/>
              <w:shd w:val="clear" w:color="auto" w:fill="auto"/>
              <w:spacing w:before="0" w:after="60" w:line="230" w:lineRule="exact"/>
              <w:rPr>
                <w:color w:val="000000"/>
                <w:sz w:val="22"/>
                <w:szCs w:val="22"/>
              </w:rPr>
            </w:pPr>
          </w:p>
          <w:p w:rsidR="004740C7" w:rsidRPr="006850F0" w:rsidRDefault="004740C7" w:rsidP="00B70EC5">
            <w:pPr>
              <w:pStyle w:val="BodyText"/>
              <w:shd w:val="clear" w:color="auto" w:fill="auto"/>
              <w:spacing w:before="0" w:after="60" w:line="230" w:lineRule="exact"/>
              <w:rPr>
                <w:b/>
                <w:sz w:val="22"/>
                <w:szCs w:val="22"/>
              </w:rPr>
            </w:pPr>
          </w:p>
        </w:tc>
        <w:tc>
          <w:tcPr>
            <w:tcW w:w="3969" w:type="dxa"/>
          </w:tcPr>
          <w:p w:rsidR="004740C7" w:rsidRPr="006850F0" w:rsidRDefault="004740C7" w:rsidP="00B70EC5">
            <w:pPr>
              <w:autoSpaceDE w:val="0"/>
              <w:autoSpaceDN w:val="0"/>
              <w:adjustRightInd w:val="0"/>
              <w:ind w:firstLine="318"/>
              <w:jc w:val="both"/>
              <w:outlineLvl w:val="1"/>
              <w:rPr>
                <w:color w:val="000000"/>
              </w:rPr>
            </w:pPr>
            <w:r w:rsidRPr="006850F0">
              <w:rPr>
                <w:color w:val="000000"/>
                <w:sz w:val="22"/>
                <w:szCs w:val="22"/>
              </w:rPr>
              <w:t>Необходимо получить письменное разрешение представителя нанимателя.</w:t>
            </w:r>
          </w:p>
          <w:p w:rsidR="004740C7" w:rsidRPr="006850F0" w:rsidRDefault="004740C7" w:rsidP="00B70EC5">
            <w:pPr>
              <w:autoSpaceDE w:val="0"/>
              <w:autoSpaceDN w:val="0"/>
              <w:adjustRightInd w:val="0"/>
              <w:ind w:firstLine="318"/>
              <w:jc w:val="both"/>
              <w:outlineLvl w:val="1"/>
              <w:rPr>
                <w:color w:val="000000"/>
              </w:rPr>
            </w:pPr>
            <w:r w:rsidRPr="006850F0">
              <w:rPr>
                <w:color w:val="000000"/>
                <w:sz w:val="22"/>
                <w:szCs w:val="22"/>
              </w:rPr>
              <w:t>Гражданский служащий в течение 3 рабочих дней представляет Генеральному директору Судебного департамента при Верховном Суде Российской Федерации ходатайство о разрешении принять почетное или специальное звание, награду или иной знак отличия иностранного государства, международной организации, политической партии, иного общественного объединения или другой организации. Гражданский служащий, получивший звание до принятия решения по результатам рассмотрения ходатайства, передает оригиналы документов к званию, награду и оригиналы документов к ней на ответственное хранение в Управление государственной службы и кадрового обеспечения Судебного департамента в течение трех рабочих дней со дня их получения.</w:t>
            </w:r>
          </w:p>
          <w:p w:rsidR="004740C7" w:rsidRPr="006850F0" w:rsidRDefault="004740C7" w:rsidP="00B70EC5">
            <w:pPr>
              <w:autoSpaceDE w:val="0"/>
              <w:autoSpaceDN w:val="0"/>
              <w:adjustRightInd w:val="0"/>
              <w:ind w:firstLine="318"/>
              <w:jc w:val="both"/>
              <w:outlineLvl w:val="1"/>
              <w:rPr>
                <w:color w:val="000000"/>
              </w:rPr>
            </w:pP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Нарушение запрета является основанием для прекращения служебного контракта, освобождения от замещаемой должности и увольнения с гражданской службы.</w:t>
            </w:r>
          </w:p>
        </w:tc>
      </w:tr>
      <w:tr w:rsidR="004740C7" w:rsidRPr="006850F0" w:rsidTr="00B70EC5">
        <w:tc>
          <w:tcPr>
            <w:tcW w:w="15735" w:type="dxa"/>
            <w:gridSpan w:val="5"/>
          </w:tcPr>
          <w:p w:rsidR="004740C7" w:rsidRPr="006850F0" w:rsidRDefault="004740C7" w:rsidP="00B70EC5">
            <w:pPr>
              <w:autoSpaceDE w:val="0"/>
              <w:autoSpaceDN w:val="0"/>
              <w:adjustRightInd w:val="0"/>
              <w:jc w:val="center"/>
              <w:outlineLvl w:val="1"/>
              <w:rPr>
                <w:rStyle w:val="a"/>
                <w:color w:val="000000"/>
                <w:sz w:val="22"/>
                <w:szCs w:val="22"/>
              </w:rPr>
            </w:pPr>
            <w:r w:rsidRPr="006850F0">
              <w:rPr>
                <w:rStyle w:val="a"/>
                <w:color w:val="000000"/>
                <w:sz w:val="22"/>
                <w:szCs w:val="22"/>
              </w:rPr>
              <w:t>Выполнение иной работы</w:t>
            </w:r>
          </w:p>
        </w:tc>
      </w:tr>
      <w:tr w:rsidR="004740C7" w:rsidRPr="006850F0" w:rsidTr="00B70EC5">
        <w:trPr>
          <w:trHeight w:val="2793"/>
        </w:trPr>
        <w:tc>
          <w:tcPr>
            <w:tcW w:w="709" w:type="dxa"/>
          </w:tcPr>
          <w:p w:rsidR="004740C7" w:rsidRPr="006850F0" w:rsidRDefault="004740C7" w:rsidP="00B70EC5">
            <w:pPr>
              <w:autoSpaceDE w:val="0"/>
              <w:autoSpaceDN w:val="0"/>
              <w:adjustRightInd w:val="0"/>
              <w:ind w:firstLine="34"/>
              <w:jc w:val="center"/>
              <w:outlineLvl w:val="1"/>
              <w:rPr>
                <w:color w:val="000000"/>
              </w:rPr>
            </w:pPr>
            <w:r w:rsidRPr="006850F0">
              <w:rPr>
                <w:color w:val="000000"/>
                <w:sz w:val="22"/>
                <w:szCs w:val="22"/>
              </w:rPr>
              <w:t>10.</w:t>
            </w:r>
          </w:p>
        </w:tc>
        <w:tc>
          <w:tcPr>
            <w:tcW w:w="5387" w:type="dxa"/>
          </w:tcPr>
          <w:p w:rsidR="004740C7" w:rsidRPr="006850F0" w:rsidRDefault="004740C7" w:rsidP="00B70EC5">
            <w:pPr>
              <w:autoSpaceDE w:val="0"/>
              <w:autoSpaceDN w:val="0"/>
              <w:adjustRightInd w:val="0"/>
              <w:ind w:firstLine="318"/>
              <w:jc w:val="both"/>
              <w:outlineLvl w:val="1"/>
              <w:rPr>
                <w:color w:val="000000"/>
              </w:rPr>
            </w:pPr>
            <w:r w:rsidRPr="006850F0">
              <w:rPr>
                <w:color w:val="000000"/>
                <w:sz w:val="22"/>
                <w:szCs w:val="22"/>
              </w:rPr>
              <w:t>Гражданский служащий обязан уведомить представителя нанимателя о намерении выполнять иную оплачиваемую работу до начала ее выполнения.</w:t>
            </w:r>
          </w:p>
        </w:tc>
        <w:tc>
          <w:tcPr>
            <w:tcW w:w="2835" w:type="dxa"/>
          </w:tcPr>
          <w:p w:rsidR="004740C7" w:rsidRPr="006850F0" w:rsidRDefault="004740C7" w:rsidP="00B70EC5">
            <w:pPr>
              <w:pStyle w:val="BodyText"/>
              <w:spacing w:before="0"/>
              <w:jc w:val="center"/>
              <w:rPr>
                <w:color w:val="000000"/>
                <w:sz w:val="22"/>
                <w:szCs w:val="22"/>
              </w:rPr>
            </w:pPr>
            <w:r w:rsidRPr="006850F0">
              <w:rPr>
                <w:color w:val="000000"/>
                <w:sz w:val="22"/>
                <w:szCs w:val="22"/>
              </w:rPr>
              <w:t xml:space="preserve">ч. 2 ст. 14 </w:t>
            </w:r>
          </w:p>
          <w:p w:rsidR="004740C7" w:rsidRPr="006850F0" w:rsidRDefault="004740C7" w:rsidP="00B70EC5">
            <w:pPr>
              <w:pStyle w:val="BodyText"/>
              <w:spacing w:before="0"/>
              <w:jc w:val="center"/>
              <w:rPr>
                <w:color w:val="000000"/>
                <w:sz w:val="22"/>
                <w:szCs w:val="22"/>
              </w:rPr>
            </w:pPr>
            <w:r w:rsidRPr="006850F0">
              <w:rPr>
                <w:color w:val="000000"/>
                <w:sz w:val="22"/>
                <w:szCs w:val="22"/>
              </w:rPr>
              <w:t>Федерального закона</w:t>
            </w:r>
            <w:r w:rsidRPr="006850F0">
              <w:rPr>
                <w:color w:val="000000"/>
                <w:sz w:val="22"/>
                <w:szCs w:val="22"/>
              </w:rPr>
              <w:br/>
              <w:t>от 27.07.2004 № 79-ФЗ;</w:t>
            </w:r>
          </w:p>
          <w:p w:rsidR="004740C7" w:rsidRPr="006850F0" w:rsidRDefault="004740C7" w:rsidP="00B70EC5">
            <w:pPr>
              <w:pStyle w:val="BodyText"/>
              <w:jc w:val="center"/>
              <w:rPr>
                <w:color w:val="000000"/>
                <w:sz w:val="22"/>
                <w:szCs w:val="22"/>
              </w:rPr>
            </w:pPr>
            <w:r w:rsidRPr="006850F0">
              <w:rPr>
                <w:color w:val="000000"/>
                <w:sz w:val="22"/>
                <w:szCs w:val="22"/>
              </w:rPr>
              <w:t xml:space="preserve">приказ Судебного департамента </w:t>
            </w:r>
            <w:r w:rsidRPr="006850F0">
              <w:rPr>
                <w:color w:val="000000"/>
                <w:sz w:val="22"/>
                <w:szCs w:val="22"/>
              </w:rPr>
              <w:br/>
              <w:t>от 09.03.2016 № 43</w:t>
            </w:r>
          </w:p>
        </w:tc>
        <w:tc>
          <w:tcPr>
            <w:tcW w:w="3969" w:type="dxa"/>
          </w:tcPr>
          <w:p w:rsidR="004740C7" w:rsidRPr="006850F0" w:rsidRDefault="004740C7" w:rsidP="00B70EC5">
            <w:pPr>
              <w:autoSpaceDE w:val="0"/>
              <w:autoSpaceDN w:val="0"/>
              <w:adjustRightInd w:val="0"/>
              <w:ind w:firstLine="318"/>
              <w:jc w:val="both"/>
            </w:pPr>
            <w:r w:rsidRPr="006850F0">
              <w:rPr>
                <w:sz w:val="22"/>
                <w:szCs w:val="22"/>
              </w:rPr>
              <w:t>Уведомление подается на имя Генерального директора Судебного департамента при Верховном Суде Российской Федерации через Управление по вопросам противодействия коррупции.</w:t>
            </w:r>
          </w:p>
          <w:p w:rsidR="004740C7" w:rsidRPr="006850F0" w:rsidRDefault="004740C7" w:rsidP="00B70EC5">
            <w:pPr>
              <w:autoSpaceDE w:val="0"/>
              <w:autoSpaceDN w:val="0"/>
              <w:adjustRightInd w:val="0"/>
              <w:ind w:firstLine="318"/>
              <w:jc w:val="both"/>
            </w:pPr>
            <w:r w:rsidRPr="006850F0">
              <w:rPr>
                <w:sz w:val="22"/>
                <w:szCs w:val="22"/>
              </w:rPr>
              <w:t xml:space="preserve">Форма уведомления утверждена приказом Судебного департамента </w:t>
            </w:r>
            <w:r w:rsidRPr="006850F0">
              <w:rPr>
                <w:sz w:val="22"/>
                <w:szCs w:val="22"/>
              </w:rPr>
              <w:br/>
              <w:t>от 09.03.2016 № 43.</w:t>
            </w:r>
          </w:p>
          <w:p w:rsidR="004740C7" w:rsidRPr="006850F0" w:rsidRDefault="004740C7" w:rsidP="00B70EC5">
            <w:pPr>
              <w:autoSpaceDE w:val="0"/>
              <w:autoSpaceDN w:val="0"/>
              <w:adjustRightInd w:val="0"/>
              <w:jc w:val="both"/>
            </w:pPr>
          </w:p>
        </w:tc>
        <w:tc>
          <w:tcPr>
            <w:tcW w:w="2835" w:type="dxa"/>
          </w:tcPr>
          <w:p w:rsidR="004740C7" w:rsidRPr="006850F0" w:rsidRDefault="004740C7" w:rsidP="00B70EC5">
            <w:pPr>
              <w:autoSpaceDE w:val="0"/>
              <w:autoSpaceDN w:val="0"/>
              <w:adjustRightInd w:val="0"/>
              <w:ind w:firstLine="317"/>
              <w:jc w:val="both"/>
            </w:pPr>
            <w:r w:rsidRPr="006850F0">
              <w:rPr>
                <w:sz w:val="22"/>
                <w:szCs w:val="22"/>
              </w:rPr>
              <w:t>Нарушение ограничения является основанием для применения мер дисциплинарного взыскания.</w:t>
            </w:r>
          </w:p>
        </w:tc>
      </w:tr>
      <w:tr w:rsidR="004740C7" w:rsidRPr="006850F0" w:rsidTr="00B70EC5">
        <w:trPr>
          <w:trHeight w:val="1525"/>
        </w:trPr>
        <w:tc>
          <w:tcPr>
            <w:tcW w:w="709" w:type="dxa"/>
          </w:tcPr>
          <w:p w:rsidR="004740C7" w:rsidRPr="006850F0" w:rsidRDefault="004740C7" w:rsidP="00B70EC5">
            <w:pPr>
              <w:autoSpaceDE w:val="0"/>
              <w:autoSpaceDN w:val="0"/>
              <w:adjustRightInd w:val="0"/>
              <w:ind w:firstLine="34"/>
              <w:jc w:val="center"/>
              <w:outlineLvl w:val="1"/>
              <w:rPr>
                <w:iCs/>
              </w:rPr>
            </w:pPr>
            <w:r w:rsidRPr="006850F0">
              <w:rPr>
                <w:iCs/>
                <w:sz w:val="22"/>
                <w:szCs w:val="22"/>
              </w:rPr>
              <w:t>11.</w:t>
            </w:r>
          </w:p>
        </w:tc>
        <w:tc>
          <w:tcPr>
            <w:tcW w:w="5387" w:type="dxa"/>
          </w:tcPr>
          <w:p w:rsidR="004740C7" w:rsidRPr="006850F0" w:rsidRDefault="004740C7" w:rsidP="00B70EC5">
            <w:pPr>
              <w:autoSpaceDE w:val="0"/>
              <w:autoSpaceDN w:val="0"/>
              <w:adjustRightInd w:val="0"/>
              <w:ind w:firstLine="318"/>
              <w:jc w:val="both"/>
              <w:outlineLvl w:val="1"/>
              <w:rPr>
                <w:iCs/>
              </w:rPr>
            </w:pPr>
            <w:r w:rsidRPr="006850F0">
              <w:rPr>
                <w:iCs/>
                <w:sz w:val="22"/>
                <w:szCs w:val="22"/>
              </w:rPr>
              <w:t>Гражданский служащий не вправе заниматься предпринимательской деятельностью</w:t>
            </w:r>
            <w:r w:rsidRPr="006850F0">
              <w:rPr>
                <w:rStyle w:val="FootnoteReference"/>
                <w:iCs/>
                <w:sz w:val="22"/>
                <w:szCs w:val="22"/>
              </w:rPr>
              <w:footnoteReference w:id="2"/>
            </w:r>
            <w:r w:rsidRPr="006850F0">
              <w:rPr>
                <w:iCs/>
                <w:sz w:val="22"/>
                <w:szCs w:val="22"/>
              </w:rPr>
              <w:t xml:space="preserve">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r>
              <w:rPr>
                <w:iCs/>
                <w:sz w:val="22"/>
                <w:szCs w:val="22"/>
              </w:rPr>
              <w:t xml:space="preserve"> </w:t>
            </w:r>
            <w:r w:rsidRPr="006850F0">
              <w:rPr>
                <w:iCs/>
                <w:sz w:val="22"/>
                <w:szCs w:val="22"/>
              </w:rPr>
              <w:t xml:space="preserve">участия на безвозмездной основе в управлении указанными некоммерческими организациями (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 установленном нормативным правовым актом государственного органа),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w:t>
            </w:r>
          </w:p>
        </w:tc>
        <w:tc>
          <w:tcPr>
            <w:tcW w:w="2835" w:type="dxa"/>
          </w:tcPr>
          <w:p w:rsidR="004740C7" w:rsidRPr="006850F0" w:rsidRDefault="004740C7" w:rsidP="00B70EC5">
            <w:pPr>
              <w:autoSpaceDE w:val="0"/>
              <w:autoSpaceDN w:val="0"/>
              <w:adjustRightInd w:val="0"/>
              <w:jc w:val="center"/>
              <w:rPr>
                <w:iCs/>
              </w:rPr>
            </w:pPr>
            <w:r w:rsidRPr="006850F0">
              <w:rPr>
                <w:iCs/>
                <w:sz w:val="22"/>
                <w:szCs w:val="22"/>
              </w:rPr>
              <w:t>п. 3 ч. 1 ст. 17 Федерального закона</w:t>
            </w:r>
          </w:p>
          <w:p w:rsidR="004740C7" w:rsidRPr="006850F0" w:rsidRDefault="004740C7" w:rsidP="00B70EC5">
            <w:pPr>
              <w:autoSpaceDE w:val="0"/>
              <w:autoSpaceDN w:val="0"/>
              <w:adjustRightInd w:val="0"/>
              <w:jc w:val="center"/>
              <w:rPr>
                <w:iCs/>
              </w:rPr>
            </w:pPr>
            <w:r w:rsidRPr="006850F0">
              <w:rPr>
                <w:iCs/>
                <w:sz w:val="22"/>
                <w:szCs w:val="22"/>
              </w:rPr>
              <w:t>от 27.07.2004 № 79-ФЗ</w:t>
            </w:r>
          </w:p>
          <w:p w:rsidR="004740C7" w:rsidRPr="006850F0" w:rsidRDefault="004740C7" w:rsidP="00B70EC5">
            <w:pPr>
              <w:autoSpaceDE w:val="0"/>
              <w:autoSpaceDN w:val="0"/>
              <w:adjustRightInd w:val="0"/>
              <w:jc w:val="center"/>
              <w:rPr>
                <w:iCs/>
              </w:rPr>
            </w:pPr>
          </w:p>
          <w:p w:rsidR="004740C7" w:rsidRPr="006850F0" w:rsidRDefault="004740C7" w:rsidP="00B70EC5">
            <w:pPr>
              <w:autoSpaceDE w:val="0"/>
              <w:autoSpaceDN w:val="0"/>
              <w:adjustRightInd w:val="0"/>
              <w:jc w:val="center"/>
              <w:rPr>
                <w:iCs/>
              </w:rPr>
            </w:pPr>
          </w:p>
        </w:tc>
        <w:tc>
          <w:tcPr>
            <w:tcW w:w="3969" w:type="dxa"/>
          </w:tcPr>
          <w:p w:rsidR="004740C7" w:rsidRPr="006850F0" w:rsidRDefault="004740C7" w:rsidP="00B70EC5">
            <w:pPr>
              <w:autoSpaceDE w:val="0"/>
              <w:autoSpaceDN w:val="0"/>
              <w:adjustRightInd w:val="0"/>
              <w:ind w:firstLine="318"/>
              <w:jc w:val="both"/>
              <w:rPr>
                <w:bCs/>
              </w:rPr>
            </w:pPr>
            <w:r w:rsidRPr="006850F0">
              <w:rPr>
                <w:bCs/>
                <w:sz w:val="22"/>
                <w:szCs w:val="22"/>
              </w:rPr>
              <w:t>При назначении на должность гражданин обязан представить документы, подтверждающие прекращение предпринимательской деятельности (например, документ о снятии с регистрационного учета в регистрирующем органе).</w:t>
            </w:r>
          </w:p>
          <w:p w:rsidR="004740C7" w:rsidRPr="006850F0" w:rsidRDefault="004740C7" w:rsidP="00B70EC5">
            <w:pPr>
              <w:autoSpaceDE w:val="0"/>
              <w:autoSpaceDN w:val="0"/>
              <w:adjustRightInd w:val="0"/>
              <w:ind w:firstLine="318"/>
              <w:jc w:val="both"/>
            </w:pPr>
          </w:p>
        </w:tc>
        <w:tc>
          <w:tcPr>
            <w:tcW w:w="2835" w:type="dxa"/>
          </w:tcPr>
          <w:p w:rsidR="004740C7" w:rsidRPr="006850F0" w:rsidRDefault="004740C7" w:rsidP="00B70EC5">
            <w:pPr>
              <w:autoSpaceDE w:val="0"/>
              <w:autoSpaceDN w:val="0"/>
              <w:adjustRightInd w:val="0"/>
              <w:ind w:firstLine="317"/>
              <w:jc w:val="both"/>
              <w:rPr>
                <w:bCs/>
              </w:rPr>
            </w:pPr>
            <w:r w:rsidRPr="006850F0">
              <w:rPr>
                <w:bCs/>
                <w:sz w:val="22"/>
                <w:szCs w:val="22"/>
              </w:rPr>
              <w:t>Нарушение запрета является основанием для прекращения служебного контракта, освобождения от замещаемой должности и увольнения с гражданской службы.</w:t>
            </w:r>
          </w:p>
          <w:p w:rsidR="004740C7" w:rsidRPr="006850F0" w:rsidRDefault="004740C7" w:rsidP="00B70EC5">
            <w:pPr>
              <w:autoSpaceDE w:val="0"/>
              <w:autoSpaceDN w:val="0"/>
              <w:adjustRightInd w:val="0"/>
              <w:ind w:firstLine="317"/>
              <w:jc w:val="both"/>
              <w:rPr>
                <w:bCs/>
              </w:rPr>
            </w:pPr>
          </w:p>
        </w:tc>
      </w:tr>
      <w:tr w:rsidR="004740C7" w:rsidRPr="006850F0" w:rsidTr="00B70EC5">
        <w:trPr>
          <w:trHeight w:val="3107"/>
        </w:trPr>
        <w:tc>
          <w:tcPr>
            <w:tcW w:w="709" w:type="dxa"/>
          </w:tcPr>
          <w:p w:rsidR="004740C7" w:rsidRPr="006850F0" w:rsidRDefault="004740C7" w:rsidP="00B70EC5">
            <w:pPr>
              <w:autoSpaceDE w:val="0"/>
              <w:autoSpaceDN w:val="0"/>
              <w:adjustRightInd w:val="0"/>
              <w:jc w:val="center"/>
              <w:outlineLvl w:val="1"/>
              <w:rPr>
                <w:iCs/>
              </w:rPr>
            </w:pPr>
            <w:r w:rsidRPr="006850F0">
              <w:rPr>
                <w:iCs/>
                <w:sz w:val="22"/>
                <w:szCs w:val="22"/>
              </w:rPr>
              <w:t>12.</w:t>
            </w:r>
          </w:p>
        </w:tc>
        <w:tc>
          <w:tcPr>
            <w:tcW w:w="5387" w:type="dxa"/>
          </w:tcPr>
          <w:p w:rsidR="004740C7" w:rsidRPr="006850F0" w:rsidRDefault="004740C7" w:rsidP="00B70EC5">
            <w:pPr>
              <w:autoSpaceDE w:val="0"/>
              <w:autoSpaceDN w:val="0"/>
              <w:adjustRightInd w:val="0"/>
              <w:ind w:firstLine="318"/>
              <w:jc w:val="both"/>
              <w:outlineLvl w:val="1"/>
              <w:rPr>
                <w:iCs/>
              </w:rPr>
            </w:pPr>
            <w:r w:rsidRPr="006850F0">
              <w:rPr>
                <w:iCs/>
                <w:sz w:val="22"/>
                <w:szCs w:val="22"/>
              </w:rPr>
              <w:t>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tc>
        <w:tc>
          <w:tcPr>
            <w:tcW w:w="2835" w:type="dxa"/>
          </w:tcPr>
          <w:p w:rsidR="004740C7" w:rsidRPr="006850F0" w:rsidRDefault="004740C7" w:rsidP="00B70EC5">
            <w:pPr>
              <w:autoSpaceDE w:val="0"/>
              <w:autoSpaceDN w:val="0"/>
              <w:adjustRightInd w:val="0"/>
              <w:jc w:val="center"/>
              <w:rPr>
                <w:iCs/>
              </w:rPr>
            </w:pPr>
            <w:r w:rsidRPr="006850F0">
              <w:rPr>
                <w:iCs/>
                <w:sz w:val="22"/>
                <w:szCs w:val="22"/>
              </w:rPr>
              <w:t>п. 17 ч. 1 ст. 17 Федерального закона</w:t>
            </w:r>
          </w:p>
          <w:p w:rsidR="004740C7" w:rsidRPr="006850F0" w:rsidRDefault="004740C7" w:rsidP="00B70EC5">
            <w:pPr>
              <w:autoSpaceDE w:val="0"/>
              <w:autoSpaceDN w:val="0"/>
              <w:adjustRightInd w:val="0"/>
              <w:jc w:val="center"/>
              <w:rPr>
                <w:iCs/>
              </w:rPr>
            </w:pPr>
            <w:r w:rsidRPr="006850F0">
              <w:rPr>
                <w:iCs/>
                <w:sz w:val="22"/>
                <w:szCs w:val="22"/>
              </w:rPr>
              <w:t>от 27.07.2004 № 79-ФЗ,</w:t>
            </w:r>
          </w:p>
          <w:p w:rsidR="004740C7" w:rsidRPr="006850F0" w:rsidRDefault="004740C7" w:rsidP="00B70EC5">
            <w:pPr>
              <w:autoSpaceDE w:val="0"/>
              <w:autoSpaceDN w:val="0"/>
              <w:adjustRightInd w:val="0"/>
              <w:jc w:val="center"/>
              <w:rPr>
                <w:iCs/>
              </w:rPr>
            </w:pPr>
            <w:r w:rsidRPr="006850F0">
              <w:rPr>
                <w:iCs/>
                <w:sz w:val="22"/>
                <w:szCs w:val="22"/>
              </w:rPr>
              <w:t>приказ Судебного департамента от 24.08.2016</w:t>
            </w:r>
            <w:r>
              <w:rPr>
                <w:iCs/>
                <w:sz w:val="22"/>
                <w:szCs w:val="22"/>
              </w:rPr>
              <w:t xml:space="preserve"> </w:t>
            </w:r>
            <w:r w:rsidRPr="006850F0">
              <w:rPr>
                <w:iCs/>
                <w:sz w:val="22"/>
                <w:szCs w:val="22"/>
              </w:rPr>
              <w:t>г. № 172</w:t>
            </w:r>
          </w:p>
          <w:p w:rsidR="004740C7" w:rsidRPr="006850F0" w:rsidRDefault="004740C7" w:rsidP="00B70EC5">
            <w:pPr>
              <w:autoSpaceDE w:val="0"/>
              <w:autoSpaceDN w:val="0"/>
              <w:adjustRightInd w:val="0"/>
              <w:jc w:val="center"/>
              <w:rPr>
                <w:iCs/>
              </w:rPr>
            </w:pPr>
          </w:p>
        </w:tc>
        <w:tc>
          <w:tcPr>
            <w:tcW w:w="3969" w:type="dxa"/>
          </w:tcPr>
          <w:p w:rsidR="004740C7" w:rsidRPr="006850F0" w:rsidRDefault="004740C7" w:rsidP="00B70EC5">
            <w:pPr>
              <w:autoSpaceDE w:val="0"/>
              <w:autoSpaceDN w:val="0"/>
              <w:adjustRightInd w:val="0"/>
              <w:ind w:firstLine="318"/>
              <w:jc w:val="both"/>
              <w:rPr>
                <w:bCs/>
              </w:rPr>
            </w:pPr>
            <w:r w:rsidRPr="006850F0">
              <w:rPr>
                <w:bCs/>
                <w:sz w:val="22"/>
                <w:szCs w:val="22"/>
              </w:rPr>
              <w:t>Получить письменное разрешение представителя нанимателя.</w:t>
            </w:r>
          </w:p>
          <w:p w:rsidR="004740C7" w:rsidRPr="006850F0" w:rsidRDefault="004740C7" w:rsidP="00B70EC5">
            <w:pPr>
              <w:autoSpaceDE w:val="0"/>
              <w:autoSpaceDN w:val="0"/>
              <w:adjustRightInd w:val="0"/>
              <w:ind w:firstLine="318"/>
              <w:jc w:val="both"/>
              <w:rPr>
                <w:bCs/>
              </w:rPr>
            </w:pPr>
            <w:r w:rsidRPr="006850F0">
              <w:rPr>
                <w:bCs/>
                <w:sz w:val="22"/>
                <w:szCs w:val="22"/>
              </w:rPr>
              <w:t>Необходимо подать ходатайство на имя Генерального директора Судебного департамента при Верховном Суде Российской Федерации через Управление по противодействию коррупции. Форма ходатайства утверждена приказом Судебного департамента от 24.08.2016</w:t>
            </w:r>
            <w:r>
              <w:rPr>
                <w:bCs/>
                <w:sz w:val="22"/>
                <w:szCs w:val="22"/>
              </w:rPr>
              <w:t xml:space="preserve"> </w:t>
            </w:r>
            <w:r w:rsidRPr="006850F0">
              <w:rPr>
                <w:bCs/>
                <w:sz w:val="22"/>
                <w:szCs w:val="22"/>
              </w:rPr>
              <w:t>г. № 172.</w:t>
            </w:r>
          </w:p>
        </w:tc>
        <w:tc>
          <w:tcPr>
            <w:tcW w:w="2835" w:type="dxa"/>
          </w:tcPr>
          <w:p w:rsidR="004740C7" w:rsidRPr="006850F0" w:rsidRDefault="004740C7" w:rsidP="00B70EC5">
            <w:pPr>
              <w:autoSpaceDE w:val="0"/>
              <w:autoSpaceDN w:val="0"/>
              <w:adjustRightInd w:val="0"/>
              <w:ind w:firstLine="317"/>
              <w:jc w:val="both"/>
              <w:rPr>
                <w:bCs/>
              </w:rPr>
            </w:pPr>
            <w:r w:rsidRPr="006850F0">
              <w:rPr>
                <w:bCs/>
                <w:sz w:val="22"/>
                <w:szCs w:val="22"/>
              </w:rPr>
              <w:t>Нарушение запрета является ос</w:t>
            </w:r>
            <w:r>
              <w:rPr>
                <w:bCs/>
                <w:sz w:val="22"/>
                <w:szCs w:val="22"/>
              </w:rPr>
              <w:t>нованием для прекращения служебного контракта, осво</w:t>
            </w:r>
            <w:r w:rsidRPr="006850F0">
              <w:rPr>
                <w:bCs/>
                <w:sz w:val="22"/>
                <w:szCs w:val="22"/>
              </w:rPr>
              <w:t>бождения от замещаемой должности и увольнения с гражданской службы.</w:t>
            </w:r>
          </w:p>
        </w:tc>
      </w:tr>
      <w:tr w:rsidR="004740C7" w:rsidRPr="006850F0" w:rsidTr="00B70EC5">
        <w:trPr>
          <w:trHeight w:val="2234"/>
        </w:trPr>
        <w:tc>
          <w:tcPr>
            <w:tcW w:w="709" w:type="dxa"/>
          </w:tcPr>
          <w:p w:rsidR="004740C7" w:rsidRPr="006850F0" w:rsidRDefault="004740C7" w:rsidP="00B70EC5">
            <w:pPr>
              <w:autoSpaceDE w:val="0"/>
              <w:autoSpaceDN w:val="0"/>
              <w:adjustRightInd w:val="0"/>
              <w:ind w:firstLine="34"/>
              <w:jc w:val="center"/>
              <w:outlineLvl w:val="1"/>
              <w:rPr>
                <w:iCs/>
              </w:rPr>
            </w:pPr>
            <w:r w:rsidRPr="006850F0">
              <w:rPr>
                <w:iCs/>
                <w:sz w:val="22"/>
                <w:szCs w:val="22"/>
              </w:rPr>
              <w:t>13.</w:t>
            </w:r>
          </w:p>
        </w:tc>
        <w:tc>
          <w:tcPr>
            <w:tcW w:w="5387" w:type="dxa"/>
          </w:tcPr>
          <w:p w:rsidR="004740C7" w:rsidRPr="006850F0" w:rsidRDefault="004740C7" w:rsidP="00B70EC5">
            <w:pPr>
              <w:autoSpaceDE w:val="0"/>
              <w:autoSpaceDN w:val="0"/>
              <w:adjustRightInd w:val="0"/>
              <w:ind w:firstLine="318"/>
              <w:jc w:val="both"/>
              <w:outlineLvl w:val="1"/>
              <w:rPr>
                <w:iCs/>
              </w:rPr>
            </w:pPr>
            <w:r w:rsidRPr="006850F0">
              <w:rPr>
                <w:iCs/>
                <w:sz w:val="22"/>
                <w:szCs w:val="22"/>
              </w:rPr>
              <w:t>Гражданскому служащему запрещается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законодательством Российской Федерации.</w:t>
            </w:r>
          </w:p>
        </w:tc>
        <w:tc>
          <w:tcPr>
            <w:tcW w:w="2835" w:type="dxa"/>
          </w:tcPr>
          <w:p w:rsidR="004740C7" w:rsidRPr="006850F0" w:rsidRDefault="004740C7" w:rsidP="00B70EC5">
            <w:pPr>
              <w:autoSpaceDE w:val="0"/>
              <w:autoSpaceDN w:val="0"/>
              <w:adjustRightInd w:val="0"/>
              <w:jc w:val="center"/>
              <w:rPr>
                <w:iCs/>
              </w:rPr>
            </w:pPr>
            <w:r w:rsidRPr="006850F0">
              <w:rPr>
                <w:iCs/>
                <w:sz w:val="22"/>
                <w:szCs w:val="22"/>
              </w:rPr>
              <w:t>п. 5 ч. 1 ст. 17 Федерального закона                             от 27.07.2004 № 79-ФЗ</w:t>
            </w:r>
          </w:p>
        </w:tc>
        <w:tc>
          <w:tcPr>
            <w:tcW w:w="3969" w:type="dxa"/>
          </w:tcPr>
          <w:p w:rsidR="004740C7" w:rsidRPr="006850F0" w:rsidRDefault="004740C7" w:rsidP="00B70EC5">
            <w:pPr>
              <w:autoSpaceDE w:val="0"/>
              <w:autoSpaceDN w:val="0"/>
              <w:adjustRightInd w:val="0"/>
              <w:ind w:firstLine="318"/>
              <w:jc w:val="both"/>
              <w:rPr>
                <w:bCs/>
              </w:rPr>
            </w:pPr>
          </w:p>
        </w:tc>
        <w:tc>
          <w:tcPr>
            <w:tcW w:w="2835" w:type="dxa"/>
          </w:tcPr>
          <w:p w:rsidR="004740C7" w:rsidRPr="006850F0" w:rsidRDefault="004740C7" w:rsidP="00B70EC5">
            <w:pPr>
              <w:autoSpaceDE w:val="0"/>
              <w:autoSpaceDN w:val="0"/>
              <w:adjustRightInd w:val="0"/>
              <w:ind w:firstLine="317"/>
              <w:jc w:val="both"/>
              <w:rPr>
                <w:bCs/>
              </w:rPr>
            </w:pPr>
            <w:r w:rsidRPr="006850F0">
              <w:rPr>
                <w:bCs/>
                <w:sz w:val="22"/>
                <w:szCs w:val="22"/>
              </w:rPr>
              <w:t>Нарушение установленного запрета является основанием для прекращения служебного контракта, освобождения от замещаемой должности и увольнения с гражданской службы.</w:t>
            </w:r>
          </w:p>
          <w:p w:rsidR="004740C7" w:rsidRPr="006850F0" w:rsidRDefault="004740C7" w:rsidP="00B70EC5">
            <w:pPr>
              <w:autoSpaceDE w:val="0"/>
              <w:autoSpaceDN w:val="0"/>
              <w:adjustRightInd w:val="0"/>
              <w:ind w:firstLine="317"/>
              <w:jc w:val="both"/>
              <w:rPr>
                <w:bCs/>
              </w:rPr>
            </w:pPr>
          </w:p>
        </w:tc>
      </w:tr>
      <w:tr w:rsidR="004740C7" w:rsidRPr="006850F0" w:rsidTr="00B70EC5">
        <w:trPr>
          <w:trHeight w:val="675"/>
        </w:trPr>
        <w:tc>
          <w:tcPr>
            <w:tcW w:w="709" w:type="dxa"/>
          </w:tcPr>
          <w:p w:rsidR="004740C7" w:rsidRPr="006850F0" w:rsidRDefault="004740C7" w:rsidP="00B70EC5">
            <w:pPr>
              <w:autoSpaceDE w:val="0"/>
              <w:autoSpaceDN w:val="0"/>
              <w:adjustRightInd w:val="0"/>
              <w:jc w:val="center"/>
              <w:outlineLvl w:val="1"/>
              <w:rPr>
                <w:iCs/>
              </w:rPr>
            </w:pPr>
            <w:r w:rsidRPr="006850F0">
              <w:rPr>
                <w:iCs/>
                <w:sz w:val="22"/>
                <w:szCs w:val="22"/>
              </w:rPr>
              <w:t>14.</w:t>
            </w:r>
          </w:p>
        </w:tc>
        <w:tc>
          <w:tcPr>
            <w:tcW w:w="5387" w:type="dxa"/>
          </w:tcPr>
          <w:p w:rsidR="004740C7" w:rsidRPr="006850F0" w:rsidRDefault="004740C7" w:rsidP="00B70EC5">
            <w:pPr>
              <w:autoSpaceDE w:val="0"/>
              <w:autoSpaceDN w:val="0"/>
              <w:adjustRightInd w:val="0"/>
              <w:ind w:firstLine="317"/>
              <w:jc w:val="both"/>
              <w:outlineLvl w:val="1"/>
              <w:rPr>
                <w:iCs/>
              </w:rPr>
            </w:pPr>
            <w:r w:rsidRPr="006850F0">
              <w:rPr>
                <w:iCs/>
                <w:sz w:val="22"/>
                <w:szCs w:val="22"/>
              </w:rPr>
              <w:t>Гражданскому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2835" w:type="dxa"/>
          </w:tcPr>
          <w:p w:rsidR="004740C7" w:rsidRPr="006850F0" w:rsidRDefault="004740C7" w:rsidP="00B70EC5">
            <w:pPr>
              <w:autoSpaceDE w:val="0"/>
              <w:autoSpaceDN w:val="0"/>
              <w:adjustRightInd w:val="0"/>
              <w:jc w:val="center"/>
              <w:rPr>
                <w:iCs/>
              </w:rPr>
            </w:pPr>
            <w:r w:rsidRPr="006850F0">
              <w:rPr>
                <w:iCs/>
                <w:sz w:val="22"/>
                <w:szCs w:val="22"/>
              </w:rPr>
              <w:t>п. 16 ч. 1 ст. 17 Федерального закона                             от 27.07.2004 № 79-ФЗ</w:t>
            </w:r>
          </w:p>
        </w:tc>
        <w:tc>
          <w:tcPr>
            <w:tcW w:w="3969" w:type="dxa"/>
          </w:tcPr>
          <w:p w:rsidR="004740C7" w:rsidRPr="006850F0" w:rsidRDefault="004740C7" w:rsidP="00B70EC5">
            <w:pPr>
              <w:autoSpaceDE w:val="0"/>
              <w:autoSpaceDN w:val="0"/>
              <w:adjustRightInd w:val="0"/>
              <w:ind w:firstLine="318"/>
              <w:jc w:val="both"/>
              <w:rPr>
                <w:bCs/>
              </w:rPr>
            </w:pPr>
          </w:p>
        </w:tc>
        <w:tc>
          <w:tcPr>
            <w:tcW w:w="2835" w:type="dxa"/>
          </w:tcPr>
          <w:p w:rsidR="004740C7" w:rsidRPr="006850F0" w:rsidRDefault="004740C7" w:rsidP="00B70EC5">
            <w:pPr>
              <w:autoSpaceDE w:val="0"/>
              <w:autoSpaceDN w:val="0"/>
              <w:adjustRightInd w:val="0"/>
              <w:ind w:firstLine="317"/>
              <w:jc w:val="both"/>
              <w:rPr>
                <w:bCs/>
              </w:rPr>
            </w:pPr>
            <w:r w:rsidRPr="006850F0">
              <w:rPr>
                <w:bCs/>
                <w:sz w:val="22"/>
                <w:szCs w:val="22"/>
              </w:rPr>
              <w:t>Нарушение установленного запрета является основанием для прекращения служебного контракта, освобождения от замещаемой должности и увольнения с гражданской службы.</w:t>
            </w:r>
          </w:p>
        </w:tc>
      </w:tr>
      <w:tr w:rsidR="004740C7" w:rsidRPr="006850F0" w:rsidTr="00B70EC5">
        <w:tc>
          <w:tcPr>
            <w:tcW w:w="15735" w:type="dxa"/>
            <w:gridSpan w:val="5"/>
          </w:tcPr>
          <w:p w:rsidR="004740C7" w:rsidRPr="006850F0" w:rsidRDefault="004740C7" w:rsidP="00B70EC5">
            <w:pPr>
              <w:pStyle w:val="BodyText"/>
              <w:shd w:val="clear" w:color="auto" w:fill="auto"/>
              <w:spacing w:before="0" w:line="230" w:lineRule="exact"/>
              <w:jc w:val="center"/>
              <w:rPr>
                <w:rStyle w:val="a"/>
                <w:color w:val="000000"/>
                <w:sz w:val="22"/>
                <w:szCs w:val="22"/>
              </w:rPr>
            </w:pPr>
            <w:r w:rsidRPr="006850F0">
              <w:rPr>
                <w:rStyle w:val="a"/>
                <w:color w:val="000000"/>
                <w:sz w:val="22"/>
                <w:szCs w:val="22"/>
              </w:rPr>
              <w:t xml:space="preserve">Владение акциями и иными ценными бумагами </w:t>
            </w:r>
          </w:p>
        </w:tc>
      </w:tr>
      <w:tr w:rsidR="004740C7" w:rsidRPr="006850F0" w:rsidTr="00B70EC5">
        <w:trPr>
          <w:trHeight w:val="4406"/>
        </w:trPr>
        <w:tc>
          <w:tcPr>
            <w:tcW w:w="709" w:type="dxa"/>
          </w:tcPr>
          <w:p w:rsidR="004740C7" w:rsidRPr="006850F0" w:rsidRDefault="004740C7" w:rsidP="00B70EC5">
            <w:pPr>
              <w:autoSpaceDE w:val="0"/>
              <w:autoSpaceDN w:val="0"/>
              <w:adjustRightInd w:val="0"/>
              <w:ind w:firstLine="12"/>
              <w:jc w:val="center"/>
            </w:pPr>
            <w:r w:rsidRPr="006850F0">
              <w:rPr>
                <w:sz w:val="22"/>
                <w:szCs w:val="22"/>
              </w:rPr>
              <w:t>15.</w:t>
            </w:r>
          </w:p>
        </w:tc>
        <w:tc>
          <w:tcPr>
            <w:tcW w:w="5387" w:type="dxa"/>
          </w:tcPr>
          <w:p w:rsidR="004740C7" w:rsidRPr="006850F0" w:rsidRDefault="004740C7" w:rsidP="00B70EC5">
            <w:pPr>
              <w:autoSpaceDE w:val="0"/>
              <w:autoSpaceDN w:val="0"/>
              <w:adjustRightInd w:val="0"/>
              <w:ind w:firstLine="318"/>
              <w:jc w:val="both"/>
            </w:pPr>
            <w:r w:rsidRPr="006850F0">
              <w:rPr>
                <w:sz w:val="22"/>
                <w:szCs w:val="22"/>
              </w:rPr>
              <w:t>Гражданскому служащему запрещается приобретать в случаях, установленных федеральным законом, ценные бумаги, по которым может быть получен доход.</w:t>
            </w:r>
          </w:p>
          <w:p w:rsidR="004740C7" w:rsidRPr="006850F0" w:rsidRDefault="004740C7" w:rsidP="00B70EC5">
            <w:pPr>
              <w:autoSpaceDE w:val="0"/>
              <w:autoSpaceDN w:val="0"/>
              <w:adjustRightInd w:val="0"/>
              <w:ind w:firstLine="318"/>
              <w:jc w:val="both"/>
            </w:pPr>
            <w:r w:rsidRPr="006850F0">
              <w:rPr>
                <w:sz w:val="22"/>
                <w:szCs w:val="22"/>
              </w:rPr>
              <w:t xml:space="preserve">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w:t>
            </w: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 4 ч. 1 ст. 17,</w:t>
            </w:r>
            <w:r w:rsidRPr="006850F0">
              <w:rPr>
                <w:color w:val="000000"/>
                <w:sz w:val="22"/>
                <w:szCs w:val="22"/>
              </w:rPr>
              <w:br/>
              <w:t xml:space="preserve"> п. 2 ст. 17</w:t>
            </w:r>
            <w:r w:rsidRPr="006850F0">
              <w:rPr>
                <w:color w:val="000000"/>
                <w:sz w:val="22"/>
                <w:szCs w:val="22"/>
              </w:rPr>
              <w:br/>
              <w:t>Федерального закона                             от 27.07.2004 № 79-ФЗ;</w:t>
            </w:r>
          </w:p>
          <w:p w:rsidR="004740C7" w:rsidRPr="006850F0" w:rsidRDefault="004740C7" w:rsidP="00B70EC5">
            <w:pPr>
              <w:autoSpaceDE w:val="0"/>
              <w:autoSpaceDN w:val="0"/>
              <w:adjustRightInd w:val="0"/>
              <w:jc w:val="center"/>
              <w:outlineLvl w:val="1"/>
              <w:rPr>
                <w:color w:val="000000"/>
              </w:rPr>
            </w:pP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ч. 7 ст. 11 </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Федерального закона </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от 25.12.2008 № 273-ФЗ;</w:t>
            </w:r>
          </w:p>
          <w:p w:rsidR="004740C7" w:rsidRPr="006850F0" w:rsidRDefault="004740C7" w:rsidP="00B70EC5">
            <w:pPr>
              <w:autoSpaceDE w:val="0"/>
              <w:autoSpaceDN w:val="0"/>
              <w:adjustRightInd w:val="0"/>
              <w:jc w:val="center"/>
              <w:outlineLvl w:val="1"/>
              <w:rPr>
                <w:color w:val="000000"/>
              </w:rPr>
            </w:pPr>
          </w:p>
          <w:p w:rsidR="004740C7" w:rsidRPr="006850F0" w:rsidRDefault="004740C7" w:rsidP="00B70EC5">
            <w:pPr>
              <w:jc w:val="center"/>
              <w:rPr>
                <w:color w:val="000000"/>
              </w:rPr>
            </w:pPr>
            <w:r w:rsidRPr="006850F0">
              <w:rPr>
                <w:sz w:val="22"/>
                <w:szCs w:val="22"/>
              </w:rPr>
              <w:t>подп. «д» п. 11 положения, утвержденного приказом  Судебного департамента от 30.06.2015 № 164</w:t>
            </w:r>
          </w:p>
        </w:tc>
        <w:tc>
          <w:tcPr>
            <w:tcW w:w="3969" w:type="dxa"/>
          </w:tcPr>
          <w:p w:rsidR="004740C7" w:rsidRPr="006850F0" w:rsidRDefault="004740C7" w:rsidP="00B70EC5">
            <w:pPr>
              <w:autoSpaceDE w:val="0"/>
              <w:autoSpaceDN w:val="0"/>
              <w:adjustRightInd w:val="0"/>
              <w:ind w:firstLine="318"/>
              <w:jc w:val="both"/>
              <w:outlineLvl w:val="1"/>
              <w:rPr>
                <w:color w:val="000000"/>
              </w:rPr>
            </w:pPr>
            <w:r w:rsidRPr="006850F0">
              <w:rPr>
                <w:color w:val="000000"/>
                <w:sz w:val="22"/>
                <w:szCs w:val="22"/>
              </w:rPr>
              <w:t>В случае возникновения личной заинтересованности при исполнении должностных обязанностей, которая приводит или может привести к конфликту интересов, необходимо подать соответствующее уведомление в Управление по вопросам противодействия коррупции.</w:t>
            </w:r>
          </w:p>
          <w:p w:rsidR="004740C7" w:rsidRPr="006850F0" w:rsidRDefault="004740C7" w:rsidP="00B70EC5">
            <w:pPr>
              <w:autoSpaceDE w:val="0"/>
              <w:autoSpaceDN w:val="0"/>
              <w:adjustRightInd w:val="0"/>
              <w:ind w:firstLine="318"/>
              <w:jc w:val="both"/>
              <w:outlineLvl w:val="1"/>
              <w:rPr>
                <w:color w:val="000000"/>
              </w:rPr>
            </w:pPr>
            <w:r w:rsidRPr="006850F0">
              <w:rPr>
                <w:color w:val="000000"/>
                <w:sz w:val="22"/>
                <w:szCs w:val="22"/>
              </w:rPr>
              <w:t xml:space="preserve">Форма уведомления утверждена приказом Судебного департамента </w:t>
            </w:r>
            <w:r w:rsidRPr="006850F0">
              <w:rPr>
                <w:color w:val="000000"/>
                <w:sz w:val="22"/>
                <w:szCs w:val="22"/>
              </w:rPr>
              <w:br/>
              <w:t>от 13.04.2016 № 79.</w:t>
            </w:r>
          </w:p>
          <w:p w:rsidR="004740C7" w:rsidRPr="006850F0" w:rsidRDefault="004740C7" w:rsidP="00B70EC5">
            <w:pPr>
              <w:autoSpaceDE w:val="0"/>
              <w:autoSpaceDN w:val="0"/>
              <w:adjustRightInd w:val="0"/>
              <w:ind w:firstLine="318"/>
              <w:jc w:val="both"/>
              <w:outlineLvl w:val="1"/>
              <w:rPr>
                <w:color w:val="000000"/>
              </w:rPr>
            </w:pP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Нарушение установленной обязанности является основанием для прекращения служебного контракта, освобождения от замещаемой должности и увольнения с гражданской службы.</w:t>
            </w:r>
          </w:p>
          <w:p w:rsidR="004740C7" w:rsidRPr="006850F0" w:rsidRDefault="004740C7" w:rsidP="00B70EC5">
            <w:pPr>
              <w:autoSpaceDE w:val="0"/>
              <w:autoSpaceDN w:val="0"/>
              <w:adjustRightInd w:val="0"/>
              <w:ind w:firstLine="317"/>
              <w:jc w:val="both"/>
              <w:outlineLvl w:val="1"/>
              <w:rPr>
                <w:color w:val="000000"/>
              </w:rPr>
            </w:pPr>
          </w:p>
          <w:p w:rsidR="004740C7" w:rsidRPr="006850F0" w:rsidRDefault="004740C7" w:rsidP="00B70EC5">
            <w:pPr>
              <w:autoSpaceDE w:val="0"/>
              <w:autoSpaceDN w:val="0"/>
              <w:adjustRightInd w:val="0"/>
              <w:jc w:val="both"/>
              <w:outlineLvl w:val="1"/>
              <w:rPr>
                <w:color w:val="000000"/>
              </w:rPr>
            </w:pPr>
          </w:p>
          <w:p w:rsidR="004740C7" w:rsidRPr="006850F0" w:rsidRDefault="004740C7" w:rsidP="00B70EC5">
            <w:pPr>
              <w:autoSpaceDE w:val="0"/>
              <w:autoSpaceDN w:val="0"/>
              <w:adjustRightInd w:val="0"/>
              <w:ind w:firstLine="317"/>
              <w:jc w:val="both"/>
              <w:outlineLvl w:val="1"/>
              <w:rPr>
                <w:color w:val="000000"/>
              </w:rPr>
            </w:pPr>
          </w:p>
        </w:tc>
      </w:tr>
      <w:tr w:rsidR="004740C7" w:rsidRPr="006850F0" w:rsidTr="00B70EC5">
        <w:trPr>
          <w:trHeight w:val="3085"/>
        </w:trPr>
        <w:tc>
          <w:tcPr>
            <w:tcW w:w="709" w:type="dxa"/>
          </w:tcPr>
          <w:p w:rsidR="004740C7" w:rsidRPr="006850F0" w:rsidRDefault="004740C7" w:rsidP="00B70EC5">
            <w:pPr>
              <w:autoSpaceDE w:val="0"/>
              <w:autoSpaceDN w:val="0"/>
              <w:adjustRightInd w:val="0"/>
              <w:jc w:val="center"/>
            </w:pPr>
            <w:r w:rsidRPr="006850F0">
              <w:rPr>
                <w:sz w:val="22"/>
                <w:szCs w:val="22"/>
              </w:rPr>
              <w:t>16.</w:t>
            </w:r>
          </w:p>
        </w:tc>
        <w:tc>
          <w:tcPr>
            <w:tcW w:w="5387" w:type="dxa"/>
          </w:tcPr>
          <w:p w:rsidR="004740C7" w:rsidRPr="006850F0" w:rsidRDefault="004740C7" w:rsidP="00B70EC5">
            <w:pPr>
              <w:autoSpaceDE w:val="0"/>
              <w:autoSpaceDN w:val="0"/>
              <w:adjustRightInd w:val="0"/>
              <w:ind w:firstLine="318"/>
              <w:jc w:val="both"/>
            </w:pPr>
            <w:r w:rsidRPr="006850F0">
              <w:rPr>
                <w:sz w:val="22"/>
                <w:szCs w:val="22"/>
              </w:rPr>
              <w:t>Гражданскому служащему, замещающему должность, включённую в соответствующий перечень</w:t>
            </w:r>
            <w:r w:rsidRPr="006850F0">
              <w:rPr>
                <w:rStyle w:val="FootnoteReference"/>
                <w:sz w:val="22"/>
                <w:szCs w:val="22"/>
              </w:rPr>
              <w:footnoteReference w:id="3"/>
            </w:r>
            <w:r w:rsidRPr="006850F0">
              <w:rPr>
                <w:sz w:val="22"/>
                <w:szCs w:val="22"/>
              </w:rPr>
              <w:t>,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подп. «и» п. 1 ч. 1 ст. 2 Федерального закона </w:t>
            </w:r>
            <w:r w:rsidRPr="006850F0">
              <w:rPr>
                <w:color w:val="000000"/>
                <w:sz w:val="22"/>
                <w:szCs w:val="22"/>
              </w:rPr>
              <w:br/>
              <w:t>от 07.05.2013 № 79-ФЗ;</w:t>
            </w:r>
          </w:p>
          <w:p w:rsidR="004740C7" w:rsidRPr="006850F0" w:rsidRDefault="004740C7" w:rsidP="00B70EC5">
            <w:pPr>
              <w:autoSpaceDE w:val="0"/>
              <w:autoSpaceDN w:val="0"/>
              <w:adjustRightInd w:val="0"/>
              <w:jc w:val="center"/>
              <w:outlineLvl w:val="1"/>
              <w:rPr>
                <w:color w:val="000000"/>
              </w:rPr>
            </w:pP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ст. 7.1 </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Федерального закона </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от 25.12.2008 № 273-ФЗ;</w:t>
            </w:r>
          </w:p>
          <w:p w:rsidR="004740C7" w:rsidRPr="006850F0" w:rsidRDefault="004740C7" w:rsidP="00B70EC5">
            <w:pPr>
              <w:autoSpaceDE w:val="0"/>
              <w:autoSpaceDN w:val="0"/>
              <w:adjustRightInd w:val="0"/>
              <w:jc w:val="center"/>
              <w:outlineLvl w:val="1"/>
              <w:rPr>
                <w:color w:val="000000"/>
              </w:rPr>
            </w:pP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приказ Судебного департамента </w:t>
            </w:r>
            <w:r w:rsidRPr="006850F0">
              <w:rPr>
                <w:color w:val="000000"/>
                <w:sz w:val="22"/>
                <w:szCs w:val="22"/>
              </w:rPr>
              <w:br/>
              <w:t>от 25.05.2015 № 136;</w:t>
            </w:r>
          </w:p>
          <w:p w:rsidR="004740C7" w:rsidRPr="006850F0" w:rsidRDefault="004740C7" w:rsidP="00B70EC5">
            <w:pPr>
              <w:autoSpaceDE w:val="0"/>
              <w:autoSpaceDN w:val="0"/>
              <w:adjustRightInd w:val="0"/>
              <w:outlineLvl w:val="1"/>
              <w:rPr>
                <w:color w:val="000000"/>
              </w:rPr>
            </w:pP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подп. «д» п. 11 положения, утвержденного приказом  Судебного департамента от 30.06.2015 № 164</w:t>
            </w:r>
          </w:p>
        </w:tc>
        <w:tc>
          <w:tcPr>
            <w:tcW w:w="3969" w:type="dxa"/>
          </w:tcPr>
          <w:p w:rsidR="004740C7" w:rsidRPr="006850F0" w:rsidRDefault="004740C7" w:rsidP="00B70EC5">
            <w:pPr>
              <w:autoSpaceDE w:val="0"/>
              <w:autoSpaceDN w:val="0"/>
              <w:adjustRightInd w:val="0"/>
              <w:ind w:firstLine="318"/>
              <w:jc w:val="both"/>
              <w:outlineLvl w:val="1"/>
              <w:rPr>
                <w:color w:val="000000"/>
              </w:rPr>
            </w:pPr>
            <w:r w:rsidRPr="006850F0">
              <w:rPr>
                <w:color w:val="000000"/>
                <w:sz w:val="22"/>
                <w:szCs w:val="22"/>
              </w:rPr>
              <w:t>В случае невозможности выполнения данного требования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 в Управление по вопросам противодействия коррупции подается соответствующее заявление. Заявление рассматривается на комиссии по соблюдению требований к служебному поведению и урегулированию конфликта интересов.</w:t>
            </w:r>
          </w:p>
          <w:p w:rsidR="004740C7" w:rsidRPr="006850F0" w:rsidRDefault="004740C7" w:rsidP="00B70EC5">
            <w:pPr>
              <w:autoSpaceDE w:val="0"/>
              <w:autoSpaceDN w:val="0"/>
              <w:adjustRightInd w:val="0"/>
              <w:jc w:val="both"/>
              <w:outlineLvl w:val="1"/>
              <w:rPr>
                <w:color w:val="000000"/>
              </w:rPr>
            </w:pP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Нарушение установленного запрета является основанием для прекращения служебного контракта, освобождения от замещаемой должности и увольнения с гражданской службы.</w:t>
            </w:r>
          </w:p>
        </w:tc>
      </w:tr>
      <w:tr w:rsidR="004740C7" w:rsidRPr="006850F0" w:rsidTr="00B70EC5">
        <w:trPr>
          <w:trHeight w:val="60"/>
        </w:trPr>
        <w:tc>
          <w:tcPr>
            <w:tcW w:w="15735" w:type="dxa"/>
            <w:gridSpan w:val="5"/>
          </w:tcPr>
          <w:p w:rsidR="004740C7" w:rsidRPr="006850F0" w:rsidRDefault="004740C7" w:rsidP="00B70EC5">
            <w:pPr>
              <w:tabs>
                <w:tab w:val="left" w:pos="7275"/>
              </w:tabs>
              <w:autoSpaceDE w:val="0"/>
              <w:autoSpaceDN w:val="0"/>
              <w:adjustRightInd w:val="0"/>
              <w:ind w:firstLine="34"/>
              <w:jc w:val="center"/>
              <w:outlineLvl w:val="1"/>
              <w:rPr>
                <w:b/>
                <w:color w:val="000000"/>
              </w:rPr>
            </w:pPr>
            <w:r w:rsidRPr="006850F0">
              <w:rPr>
                <w:b/>
                <w:color w:val="000000"/>
                <w:sz w:val="22"/>
                <w:szCs w:val="22"/>
              </w:rPr>
              <w:t>Ограничения, налагаемые на гражданина, замещавшего должность государственной службы, при заключении им трудового или гражданско-правового договора</w:t>
            </w:r>
          </w:p>
        </w:tc>
      </w:tr>
      <w:tr w:rsidR="004740C7" w:rsidRPr="006850F0" w:rsidTr="00B70EC5">
        <w:trPr>
          <w:trHeight w:val="817"/>
        </w:trPr>
        <w:tc>
          <w:tcPr>
            <w:tcW w:w="709" w:type="dxa"/>
          </w:tcPr>
          <w:p w:rsidR="004740C7" w:rsidRPr="006850F0" w:rsidRDefault="004740C7" w:rsidP="00B70EC5">
            <w:pPr>
              <w:autoSpaceDE w:val="0"/>
              <w:autoSpaceDN w:val="0"/>
              <w:adjustRightInd w:val="0"/>
              <w:ind w:firstLine="34"/>
              <w:jc w:val="center"/>
            </w:pPr>
            <w:r w:rsidRPr="006850F0">
              <w:rPr>
                <w:sz w:val="22"/>
                <w:szCs w:val="22"/>
              </w:rPr>
              <w:t>17.</w:t>
            </w:r>
          </w:p>
        </w:tc>
        <w:tc>
          <w:tcPr>
            <w:tcW w:w="5387" w:type="dxa"/>
          </w:tcPr>
          <w:p w:rsidR="004740C7" w:rsidRPr="006850F0" w:rsidRDefault="004740C7" w:rsidP="00B70EC5">
            <w:pPr>
              <w:autoSpaceDE w:val="0"/>
              <w:autoSpaceDN w:val="0"/>
              <w:adjustRightInd w:val="0"/>
              <w:ind w:firstLine="318"/>
              <w:jc w:val="both"/>
            </w:pPr>
            <w:r w:rsidRPr="006850F0">
              <w:rPr>
                <w:sz w:val="22"/>
                <w:szCs w:val="22"/>
              </w:rPr>
              <w:t>Гражданин, замещавший должность государственной службы, включенную в перечень</w:t>
            </w:r>
            <w:r w:rsidRPr="006850F0">
              <w:rPr>
                <w:rStyle w:val="FootnoteReference"/>
                <w:sz w:val="22"/>
                <w:szCs w:val="22"/>
              </w:rPr>
              <w:footnoteReference w:id="4"/>
            </w:r>
            <w:r w:rsidRPr="006850F0">
              <w:rPr>
                <w:sz w:val="22"/>
                <w:szCs w:val="22"/>
              </w:rPr>
              <w:t>,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служебные обязанности государственного служащего, с согласия комиссии по соблюдению требований к служебному поведению и урегулированию конфликта интересов.</w:t>
            </w: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 1 ч. 3 ст. 17 Федерального закона</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от 07.05.2013 № 79-ФЗ;</w:t>
            </w:r>
          </w:p>
          <w:p w:rsidR="004740C7" w:rsidRPr="006850F0" w:rsidRDefault="004740C7" w:rsidP="00B70EC5">
            <w:pPr>
              <w:autoSpaceDE w:val="0"/>
              <w:autoSpaceDN w:val="0"/>
              <w:adjustRightInd w:val="0"/>
              <w:jc w:val="center"/>
              <w:outlineLvl w:val="1"/>
              <w:rPr>
                <w:color w:val="000000"/>
              </w:rPr>
            </w:pP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ч. 1 ст. 12 </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Федерального закона </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от 25.12.2008 № 273-ФЗ;</w:t>
            </w:r>
          </w:p>
          <w:p w:rsidR="004740C7" w:rsidRPr="006850F0" w:rsidRDefault="004740C7" w:rsidP="00B70EC5">
            <w:pPr>
              <w:autoSpaceDE w:val="0"/>
              <w:autoSpaceDN w:val="0"/>
              <w:adjustRightInd w:val="0"/>
              <w:jc w:val="center"/>
              <w:outlineLvl w:val="1"/>
              <w:rPr>
                <w:color w:val="000000"/>
              </w:rPr>
            </w:pP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подп. «в» п. 11 положения, утвержденного приказом  Судебного департамента от 30.06.2015 № 164</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Постановление Правительства Российской Федерации от 21.01.2015 № 29.</w:t>
            </w:r>
          </w:p>
        </w:tc>
        <w:tc>
          <w:tcPr>
            <w:tcW w:w="3969" w:type="dxa"/>
          </w:tcPr>
          <w:p w:rsidR="004740C7" w:rsidRPr="006850F0" w:rsidRDefault="004740C7" w:rsidP="00B70EC5">
            <w:pPr>
              <w:autoSpaceDE w:val="0"/>
              <w:autoSpaceDN w:val="0"/>
              <w:adjustRightInd w:val="0"/>
              <w:ind w:firstLine="318"/>
              <w:jc w:val="both"/>
              <w:outlineLvl w:val="1"/>
              <w:rPr>
                <w:color w:val="000000"/>
              </w:rPr>
            </w:pPr>
            <w:r w:rsidRPr="006850F0">
              <w:rPr>
                <w:color w:val="000000"/>
                <w:sz w:val="22"/>
                <w:szCs w:val="22"/>
              </w:rPr>
              <w:t>Необходимо подать заявление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в комиссию</w:t>
            </w:r>
            <w:r w:rsidRPr="006850F0">
              <w:rPr>
                <w:sz w:val="22"/>
                <w:szCs w:val="22"/>
              </w:rPr>
              <w:t xml:space="preserve"> </w:t>
            </w:r>
            <w:r w:rsidRPr="006850F0">
              <w:rPr>
                <w:color w:val="000000"/>
                <w:sz w:val="22"/>
                <w:szCs w:val="22"/>
              </w:rPr>
              <w:t xml:space="preserve">по соблюдению требований к служебному поведению и урегулированию конфликта интересов. Комиссия обязана рассмотреть указанное заявление в течение 7 дней со дня его поступления. О принятом решении гражданина уведомляют письменно в течение одного рабочего дня и устно в течение трех рабочих дней. </w:t>
            </w:r>
          </w:p>
          <w:p w:rsidR="004740C7" w:rsidRPr="006850F0" w:rsidRDefault="004740C7" w:rsidP="00B70EC5">
            <w:pPr>
              <w:autoSpaceDE w:val="0"/>
              <w:autoSpaceDN w:val="0"/>
              <w:adjustRightInd w:val="0"/>
              <w:jc w:val="both"/>
              <w:outlineLvl w:val="1"/>
              <w:rPr>
                <w:color w:val="000000"/>
              </w:rPr>
            </w:pP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За нарушение граж</w:t>
            </w:r>
            <w:r>
              <w:rPr>
                <w:color w:val="000000"/>
                <w:sz w:val="22"/>
                <w:szCs w:val="22"/>
              </w:rPr>
              <w:t>-</w:t>
            </w:r>
            <w:r w:rsidRPr="006850F0">
              <w:rPr>
                <w:color w:val="000000"/>
                <w:sz w:val="22"/>
                <w:szCs w:val="22"/>
              </w:rPr>
              <w:t>данином, замещавшим должность государствен</w:t>
            </w:r>
            <w:r>
              <w:rPr>
                <w:color w:val="000000"/>
                <w:sz w:val="22"/>
                <w:szCs w:val="22"/>
              </w:rPr>
              <w:t>-</w:t>
            </w:r>
            <w:r w:rsidRPr="006850F0">
              <w:rPr>
                <w:color w:val="000000"/>
                <w:sz w:val="22"/>
                <w:szCs w:val="22"/>
              </w:rPr>
              <w:t>ной гражданской службы, установленного порядка трудоустройства приме</w:t>
            </w:r>
            <w:r>
              <w:rPr>
                <w:color w:val="000000"/>
                <w:sz w:val="22"/>
                <w:szCs w:val="22"/>
              </w:rPr>
              <w:t>-</w:t>
            </w:r>
            <w:r w:rsidRPr="006850F0">
              <w:rPr>
                <w:color w:val="000000"/>
                <w:sz w:val="22"/>
                <w:szCs w:val="22"/>
              </w:rPr>
              <w:t>няется административная ответственность, преду</w:t>
            </w:r>
            <w:r>
              <w:rPr>
                <w:color w:val="000000"/>
                <w:sz w:val="22"/>
                <w:szCs w:val="22"/>
              </w:rPr>
              <w:t>-</w:t>
            </w:r>
            <w:r w:rsidRPr="006850F0">
              <w:rPr>
                <w:color w:val="000000"/>
                <w:sz w:val="22"/>
                <w:szCs w:val="22"/>
              </w:rPr>
              <w:t xml:space="preserve">смотренная </w:t>
            </w:r>
            <w:r w:rsidRPr="006850F0">
              <w:rPr>
                <w:color w:val="000000"/>
                <w:sz w:val="22"/>
                <w:szCs w:val="22"/>
              </w:rPr>
              <w:br/>
            </w:r>
            <w:r>
              <w:rPr>
                <w:color w:val="000000"/>
                <w:sz w:val="22"/>
                <w:szCs w:val="22"/>
              </w:rPr>
              <w:t>ст.</w:t>
            </w:r>
            <w:r w:rsidRPr="006850F0">
              <w:rPr>
                <w:color w:val="000000"/>
                <w:sz w:val="22"/>
                <w:szCs w:val="22"/>
              </w:rPr>
              <w:t>19.29 Кодекса Российс</w:t>
            </w:r>
            <w:r>
              <w:rPr>
                <w:color w:val="000000"/>
                <w:sz w:val="22"/>
                <w:szCs w:val="22"/>
              </w:rPr>
              <w:t>-</w:t>
            </w:r>
            <w:r w:rsidRPr="006850F0">
              <w:rPr>
                <w:color w:val="000000"/>
                <w:sz w:val="22"/>
                <w:szCs w:val="22"/>
              </w:rPr>
              <w:t>кой Федерации об административных правонарушениях.</w:t>
            </w:r>
          </w:p>
        </w:tc>
      </w:tr>
      <w:tr w:rsidR="004740C7" w:rsidRPr="006850F0" w:rsidTr="00B70EC5">
        <w:tc>
          <w:tcPr>
            <w:tcW w:w="709" w:type="dxa"/>
          </w:tcPr>
          <w:p w:rsidR="004740C7" w:rsidRPr="006850F0" w:rsidRDefault="004740C7" w:rsidP="00B70EC5">
            <w:pPr>
              <w:autoSpaceDE w:val="0"/>
              <w:autoSpaceDN w:val="0"/>
              <w:adjustRightInd w:val="0"/>
              <w:ind w:right="33"/>
              <w:jc w:val="center"/>
            </w:pPr>
            <w:r w:rsidRPr="006850F0">
              <w:rPr>
                <w:sz w:val="22"/>
                <w:szCs w:val="22"/>
              </w:rPr>
              <w:t>18.</w:t>
            </w:r>
          </w:p>
        </w:tc>
        <w:tc>
          <w:tcPr>
            <w:tcW w:w="5387" w:type="dxa"/>
          </w:tcPr>
          <w:p w:rsidR="004740C7" w:rsidRPr="006850F0" w:rsidRDefault="004740C7" w:rsidP="00B70EC5">
            <w:pPr>
              <w:autoSpaceDE w:val="0"/>
              <w:autoSpaceDN w:val="0"/>
              <w:adjustRightInd w:val="0"/>
              <w:ind w:right="33" w:firstLine="318"/>
              <w:jc w:val="both"/>
            </w:pPr>
            <w:r w:rsidRPr="006850F0">
              <w:rPr>
                <w:sz w:val="22"/>
                <w:szCs w:val="22"/>
              </w:rPr>
              <w:t>Гражданин, замещавший должности государственной службы, включенные в соответствующий перечень</w:t>
            </w:r>
            <w:r w:rsidRPr="006850F0">
              <w:rPr>
                <w:rStyle w:val="FootnoteReference"/>
                <w:sz w:val="22"/>
                <w:szCs w:val="22"/>
              </w:rPr>
              <w:footnoteReference w:id="5"/>
            </w:r>
            <w:r w:rsidRPr="006850F0">
              <w:rPr>
                <w:sz w:val="22"/>
                <w:szCs w:val="22"/>
              </w:rPr>
              <w:t>,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сообщать работодателю сведения о последнем месте своей службы.</w:t>
            </w:r>
          </w:p>
          <w:p w:rsidR="004740C7" w:rsidRPr="006850F0" w:rsidRDefault="004740C7" w:rsidP="00B70EC5">
            <w:pPr>
              <w:tabs>
                <w:tab w:val="left" w:pos="3300"/>
              </w:tabs>
            </w:pPr>
            <w:r w:rsidRPr="006850F0">
              <w:rPr>
                <w:sz w:val="22"/>
                <w:szCs w:val="22"/>
              </w:rPr>
              <w:tab/>
            </w: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ч. 2 ст. 12</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 Федерального закона</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от 25.12.2008 № 273-ФЗ;</w:t>
            </w:r>
          </w:p>
          <w:p w:rsidR="004740C7" w:rsidRPr="006850F0" w:rsidRDefault="004740C7" w:rsidP="00B70EC5">
            <w:pPr>
              <w:autoSpaceDE w:val="0"/>
              <w:autoSpaceDN w:val="0"/>
              <w:adjustRightInd w:val="0"/>
              <w:jc w:val="center"/>
              <w:outlineLvl w:val="1"/>
              <w:rPr>
                <w:color w:val="000000"/>
              </w:rPr>
            </w:pP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ст. 64.1 Трудового кодекса Российской Федерации</w:t>
            </w:r>
          </w:p>
          <w:p w:rsidR="004740C7" w:rsidRPr="006850F0" w:rsidRDefault="004740C7" w:rsidP="00B70EC5">
            <w:pPr>
              <w:autoSpaceDE w:val="0"/>
              <w:autoSpaceDN w:val="0"/>
              <w:adjustRightInd w:val="0"/>
              <w:jc w:val="center"/>
              <w:outlineLvl w:val="1"/>
              <w:rPr>
                <w:color w:val="000000"/>
              </w:rPr>
            </w:pPr>
          </w:p>
        </w:tc>
        <w:tc>
          <w:tcPr>
            <w:tcW w:w="3969" w:type="dxa"/>
          </w:tcPr>
          <w:p w:rsidR="004740C7" w:rsidRPr="006850F0" w:rsidRDefault="004740C7" w:rsidP="00B70EC5">
            <w:pPr>
              <w:autoSpaceDE w:val="0"/>
              <w:autoSpaceDN w:val="0"/>
              <w:adjustRightInd w:val="0"/>
              <w:ind w:firstLine="318"/>
              <w:jc w:val="both"/>
              <w:outlineLvl w:val="1"/>
              <w:rPr>
                <w:color w:val="000000"/>
              </w:rPr>
            </w:pPr>
            <w:r w:rsidRPr="006850F0">
              <w:rPr>
                <w:color w:val="000000"/>
                <w:sz w:val="22"/>
                <w:szCs w:val="22"/>
              </w:rPr>
              <w:t>В течение двух лет после увольнения с государственной службы</w:t>
            </w:r>
            <w:r w:rsidRPr="006850F0">
              <w:rPr>
                <w:sz w:val="22"/>
                <w:szCs w:val="22"/>
              </w:rPr>
              <w:t xml:space="preserve"> </w:t>
            </w:r>
            <w:r w:rsidRPr="006850F0">
              <w:rPr>
                <w:color w:val="000000"/>
                <w:sz w:val="22"/>
                <w:szCs w:val="22"/>
              </w:rPr>
              <w:t>при заключении трудовых или гражданско-правовых договоров необходимо сообщать работодателю сведения о последнем месте своей службы.</w:t>
            </w: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Несоблюдение гражданином, замещавшим должности государственной службы после увольнения с государственной службы, указанного требования влечет прекращение трудового или гражданско-правового договора на выполнение работ (оказание услуг).</w:t>
            </w:r>
          </w:p>
        </w:tc>
      </w:tr>
      <w:tr w:rsidR="004740C7" w:rsidRPr="006850F0" w:rsidTr="00B70EC5">
        <w:trPr>
          <w:trHeight w:val="60"/>
        </w:trPr>
        <w:tc>
          <w:tcPr>
            <w:tcW w:w="15735" w:type="dxa"/>
            <w:gridSpan w:val="5"/>
          </w:tcPr>
          <w:p w:rsidR="004740C7" w:rsidRPr="006850F0" w:rsidRDefault="004740C7" w:rsidP="00B70EC5">
            <w:pPr>
              <w:tabs>
                <w:tab w:val="left" w:pos="7275"/>
              </w:tabs>
              <w:autoSpaceDE w:val="0"/>
              <w:autoSpaceDN w:val="0"/>
              <w:adjustRightInd w:val="0"/>
              <w:ind w:firstLine="34"/>
              <w:jc w:val="center"/>
              <w:outlineLvl w:val="1"/>
              <w:rPr>
                <w:b/>
                <w:color w:val="000000"/>
              </w:rPr>
            </w:pPr>
            <w:bookmarkStart w:id="0" w:name="Par1"/>
            <w:bookmarkEnd w:id="0"/>
            <w:r w:rsidRPr="006850F0">
              <w:rPr>
                <w:b/>
                <w:color w:val="000000"/>
                <w:sz w:val="22"/>
                <w:szCs w:val="22"/>
              </w:rPr>
              <w:t>Иные запреты, связанные с прохождением федеральной государственной гражданской службы</w:t>
            </w:r>
          </w:p>
        </w:tc>
      </w:tr>
      <w:tr w:rsidR="004740C7" w:rsidRPr="006850F0" w:rsidTr="00B70EC5">
        <w:trPr>
          <w:trHeight w:val="3514"/>
        </w:trPr>
        <w:tc>
          <w:tcPr>
            <w:tcW w:w="709" w:type="dxa"/>
          </w:tcPr>
          <w:p w:rsidR="004740C7" w:rsidRPr="006850F0" w:rsidRDefault="004740C7" w:rsidP="00B70EC5">
            <w:pPr>
              <w:autoSpaceDE w:val="0"/>
              <w:autoSpaceDN w:val="0"/>
              <w:adjustRightInd w:val="0"/>
              <w:jc w:val="center"/>
            </w:pPr>
            <w:r w:rsidRPr="006850F0">
              <w:rPr>
                <w:sz w:val="22"/>
                <w:szCs w:val="22"/>
              </w:rPr>
              <w:t>19.</w:t>
            </w:r>
          </w:p>
        </w:tc>
        <w:tc>
          <w:tcPr>
            <w:tcW w:w="5387" w:type="dxa"/>
          </w:tcPr>
          <w:p w:rsidR="004740C7" w:rsidRPr="006850F0" w:rsidRDefault="004740C7" w:rsidP="00B70EC5">
            <w:pPr>
              <w:autoSpaceDE w:val="0"/>
              <w:autoSpaceDN w:val="0"/>
              <w:adjustRightInd w:val="0"/>
              <w:ind w:firstLine="317"/>
              <w:jc w:val="both"/>
            </w:pPr>
            <w:r w:rsidRPr="006850F0">
              <w:rPr>
                <w:sz w:val="22"/>
                <w:szCs w:val="22"/>
              </w:rPr>
              <w:t>В связи с прохождением гражданской службы гражданскому служащему запрещается замещать должность гражданской службы в случае:</w:t>
            </w:r>
          </w:p>
          <w:p w:rsidR="004740C7" w:rsidRPr="006850F0" w:rsidRDefault="004740C7" w:rsidP="00B70EC5">
            <w:pPr>
              <w:ind w:firstLine="317"/>
              <w:jc w:val="both"/>
            </w:pPr>
            <w:r w:rsidRPr="006850F0">
              <w:rPr>
                <w:sz w:val="22"/>
                <w:szCs w:val="22"/>
              </w:rPr>
              <w:t>избрания или назначения на государственную должность;</w:t>
            </w:r>
          </w:p>
          <w:p w:rsidR="004740C7" w:rsidRPr="006850F0" w:rsidRDefault="004740C7" w:rsidP="00B70EC5">
            <w:pPr>
              <w:autoSpaceDE w:val="0"/>
              <w:autoSpaceDN w:val="0"/>
              <w:adjustRightInd w:val="0"/>
              <w:ind w:firstLine="317"/>
              <w:jc w:val="both"/>
            </w:pPr>
            <w:r w:rsidRPr="006850F0">
              <w:rPr>
                <w:sz w:val="22"/>
                <w:szCs w:val="22"/>
              </w:rPr>
              <w:t>избрания на выборную должность в органе местного самоуправления;</w:t>
            </w:r>
          </w:p>
          <w:p w:rsidR="004740C7" w:rsidRPr="006850F0" w:rsidRDefault="004740C7" w:rsidP="00B70EC5">
            <w:pPr>
              <w:autoSpaceDE w:val="0"/>
              <w:autoSpaceDN w:val="0"/>
              <w:adjustRightInd w:val="0"/>
              <w:ind w:firstLine="317"/>
              <w:jc w:val="both"/>
            </w:pPr>
            <w:r w:rsidRPr="006850F0">
              <w:rPr>
                <w:sz w:val="22"/>
                <w:szCs w:val="22"/>
              </w:rPr>
              <w:t>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4740C7" w:rsidRPr="006850F0" w:rsidRDefault="004740C7" w:rsidP="00B70EC5">
            <w:pPr>
              <w:autoSpaceDE w:val="0"/>
              <w:autoSpaceDN w:val="0"/>
              <w:adjustRightInd w:val="0"/>
              <w:ind w:firstLine="540"/>
              <w:jc w:val="both"/>
            </w:pPr>
          </w:p>
          <w:p w:rsidR="004740C7" w:rsidRPr="006850F0" w:rsidRDefault="004740C7" w:rsidP="00B70EC5">
            <w:pPr>
              <w:autoSpaceDE w:val="0"/>
              <w:autoSpaceDN w:val="0"/>
              <w:adjustRightInd w:val="0"/>
              <w:ind w:firstLine="540"/>
              <w:jc w:val="both"/>
            </w:pPr>
          </w:p>
          <w:p w:rsidR="004740C7" w:rsidRPr="006850F0" w:rsidRDefault="004740C7" w:rsidP="00B70EC5">
            <w:pPr>
              <w:autoSpaceDE w:val="0"/>
              <w:autoSpaceDN w:val="0"/>
              <w:adjustRightInd w:val="0"/>
              <w:ind w:firstLine="540"/>
              <w:jc w:val="both"/>
            </w:pPr>
          </w:p>
          <w:p w:rsidR="004740C7" w:rsidRPr="006850F0" w:rsidRDefault="004740C7" w:rsidP="00B70EC5">
            <w:pPr>
              <w:autoSpaceDE w:val="0"/>
              <w:autoSpaceDN w:val="0"/>
              <w:adjustRightInd w:val="0"/>
              <w:ind w:firstLine="540"/>
              <w:jc w:val="both"/>
            </w:pPr>
          </w:p>
          <w:p w:rsidR="004740C7" w:rsidRPr="006850F0" w:rsidRDefault="004740C7" w:rsidP="00B70EC5">
            <w:pPr>
              <w:autoSpaceDE w:val="0"/>
              <w:autoSpaceDN w:val="0"/>
              <w:adjustRightInd w:val="0"/>
              <w:ind w:firstLine="540"/>
              <w:jc w:val="both"/>
            </w:pP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п. 2 ч. 1 ст. 17 Федерального закона                             от 27.07.2004 № 79-ФЗ </w:t>
            </w:r>
          </w:p>
        </w:tc>
        <w:tc>
          <w:tcPr>
            <w:tcW w:w="3969" w:type="dxa"/>
          </w:tcPr>
          <w:p w:rsidR="004740C7" w:rsidRPr="006850F0" w:rsidRDefault="004740C7" w:rsidP="00B70EC5">
            <w:pPr>
              <w:autoSpaceDE w:val="0"/>
              <w:autoSpaceDN w:val="0"/>
              <w:adjustRightInd w:val="0"/>
              <w:ind w:firstLine="318"/>
              <w:jc w:val="both"/>
              <w:outlineLvl w:val="1"/>
              <w:rPr>
                <w:color w:val="000000"/>
              </w:rPr>
            </w:pP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Нарушение установленного запрета является основанием для прекращения служебного контракта, освобождения от замещаемой должности и увольнения с гражданской службы.</w:t>
            </w:r>
          </w:p>
        </w:tc>
      </w:tr>
      <w:tr w:rsidR="004740C7" w:rsidRPr="006850F0" w:rsidTr="00B70EC5">
        <w:tc>
          <w:tcPr>
            <w:tcW w:w="709" w:type="dxa"/>
          </w:tcPr>
          <w:p w:rsidR="004740C7" w:rsidRPr="006850F0" w:rsidRDefault="004740C7" w:rsidP="00B70EC5">
            <w:pPr>
              <w:autoSpaceDE w:val="0"/>
              <w:autoSpaceDN w:val="0"/>
              <w:adjustRightInd w:val="0"/>
              <w:jc w:val="center"/>
            </w:pPr>
            <w:r w:rsidRPr="006850F0">
              <w:rPr>
                <w:sz w:val="22"/>
                <w:szCs w:val="22"/>
              </w:rPr>
              <w:t>20.</w:t>
            </w:r>
          </w:p>
        </w:tc>
        <w:tc>
          <w:tcPr>
            <w:tcW w:w="5387" w:type="dxa"/>
          </w:tcPr>
          <w:p w:rsidR="004740C7" w:rsidRPr="006850F0" w:rsidRDefault="004740C7" w:rsidP="00B70EC5">
            <w:pPr>
              <w:autoSpaceDE w:val="0"/>
              <w:autoSpaceDN w:val="0"/>
              <w:adjustRightInd w:val="0"/>
              <w:ind w:firstLine="318"/>
              <w:jc w:val="both"/>
            </w:pPr>
            <w:r w:rsidRPr="006850F0">
              <w:rPr>
                <w:sz w:val="22"/>
                <w:szCs w:val="22"/>
              </w:rPr>
              <w:t>Гражданскому служащему запрещается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4740C7" w:rsidRPr="006850F0" w:rsidRDefault="004740C7" w:rsidP="00B70EC5">
            <w:pPr>
              <w:autoSpaceDE w:val="0"/>
              <w:autoSpaceDN w:val="0"/>
              <w:adjustRightInd w:val="0"/>
              <w:jc w:val="both"/>
            </w:pP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 8 ч. 1 ст. 17 Федерального закона                             от 27.07.2004 № 79-ФЗ</w:t>
            </w:r>
          </w:p>
        </w:tc>
        <w:tc>
          <w:tcPr>
            <w:tcW w:w="3969" w:type="dxa"/>
          </w:tcPr>
          <w:p w:rsidR="004740C7" w:rsidRPr="006850F0" w:rsidRDefault="004740C7" w:rsidP="00B70EC5">
            <w:pPr>
              <w:autoSpaceDE w:val="0"/>
              <w:autoSpaceDN w:val="0"/>
              <w:adjustRightInd w:val="0"/>
              <w:ind w:firstLine="318"/>
              <w:jc w:val="both"/>
              <w:outlineLvl w:val="1"/>
              <w:rPr>
                <w:color w:val="000000"/>
              </w:rPr>
            </w:pP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Нарушение установленного запрета является основанием для прекращения служебного контракта, освобождения от замещаемой должности и увольнения с гражданской службы.</w:t>
            </w:r>
          </w:p>
        </w:tc>
      </w:tr>
      <w:tr w:rsidR="004740C7" w:rsidRPr="006850F0" w:rsidTr="00B70EC5">
        <w:tc>
          <w:tcPr>
            <w:tcW w:w="709" w:type="dxa"/>
          </w:tcPr>
          <w:p w:rsidR="004740C7" w:rsidRPr="006850F0" w:rsidRDefault="004740C7" w:rsidP="00B70EC5">
            <w:pPr>
              <w:autoSpaceDE w:val="0"/>
              <w:autoSpaceDN w:val="0"/>
              <w:adjustRightInd w:val="0"/>
              <w:jc w:val="center"/>
            </w:pPr>
            <w:r w:rsidRPr="006850F0">
              <w:rPr>
                <w:sz w:val="22"/>
                <w:szCs w:val="22"/>
              </w:rPr>
              <w:t>21.</w:t>
            </w:r>
          </w:p>
        </w:tc>
        <w:tc>
          <w:tcPr>
            <w:tcW w:w="5387" w:type="dxa"/>
          </w:tcPr>
          <w:p w:rsidR="004740C7" w:rsidRPr="006850F0" w:rsidRDefault="004740C7" w:rsidP="00B70EC5">
            <w:pPr>
              <w:autoSpaceDE w:val="0"/>
              <w:autoSpaceDN w:val="0"/>
              <w:adjustRightInd w:val="0"/>
              <w:ind w:firstLine="318"/>
              <w:jc w:val="both"/>
            </w:pPr>
            <w:r w:rsidRPr="006850F0">
              <w:rPr>
                <w:sz w:val="22"/>
                <w:szCs w:val="22"/>
              </w:rPr>
              <w:t xml:space="preserve">Гражданскому служащему запрещается разглашать или использовать в целях, не связанных с гражданской службой, </w:t>
            </w:r>
            <w:hyperlink r:id="rId8" w:history="1">
              <w:r w:rsidRPr="006850F0">
                <w:rPr>
                  <w:sz w:val="22"/>
                  <w:szCs w:val="22"/>
                </w:rPr>
                <w:t>сведения</w:t>
              </w:r>
            </w:hyperlink>
            <w:r w:rsidRPr="006850F0">
              <w:rPr>
                <w:sz w:val="22"/>
                <w:szCs w:val="22"/>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4740C7" w:rsidRPr="006850F0" w:rsidRDefault="004740C7" w:rsidP="00B70EC5">
            <w:pPr>
              <w:autoSpaceDE w:val="0"/>
              <w:autoSpaceDN w:val="0"/>
              <w:adjustRightInd w:val="0"/>
              <w:jc w:val="both"/>
            </w:pP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 9 ч. 1 ст. 17 Федерального закона                             от 27.07.2004 № 79-ФЗ</w:t>
            </w:r>
          </w:p>
        </w:tc>
        <w:tc>
          <w:tcPr>
            <w:tcW w:w="3969" w:type="dxa"/>
          </w:tcPr>
          <w:p w:rsidR="004740C7" w:rsidRPr="006850F0" w:rsidRDefault="004740C7" w:rsidP="00B70EC5">
            <w:pPr>
              <w:autoSpaceDE w:val="0"/>
              <w:autoSpaceDN w:val="0"/>
              <w:adjustRightInd w:val="0"/>
              <w:ind w:firstLine="318"/>
              <w:jc w:val="both"/>
              <w:outlineLvl w:val="1"/>
              <w:rPr>
                <w:color w:val="000000"/>
              </w:rPr>
            </w:pP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Нарушение установленного запрета является основанием для прекращения служебного контракта, освобождения от замещаемой должности и увольнения с гражданской службы.</w:t>
            </w:r>
          </w:p>
        </w:tc>
      </w:tr>
      <w:tr w:rsidR="004740C7" w:rsidRPr="006850F0" w:rsidTr="00B70EC5">
        <w:tc>
          <w:tcPr>
            <w:tcW w:w="709" w:type="dxa"/>
          </w:tcPr>
          <w:p w:rsidR="004740C7" w:rsidRPr="006850F0" w:rsidRDefault="004740C7" w:rsidP="00B70EC5">
            <w:pPr>
              <w:autoSpaceDE w:val="0"/>
              <w:autoSpaceDN w:val="0"/>
              <w:adjustRightInd w:val="0"/>
              <w:jc w:val="center"/>
            </w:pPr>
            <w:r w:rsidRPr="006850F0">
              <w:rPr>
                <w:sz w:val="22"/>
                <w:szCs w:val="22"/>
              </w:rPr>
              <w:t>22.</w:t>
            </w:r>
          </w:p>
        </w:tc>
        <w:tc>
          <w:tcPr>
            <w:tcW w:w="5387" w:type="dxa"/>
          </w:tcPr>
          <w:p w:rsidR="004740C7" w:rsidRPr="006850F0" w:rsidRDefault="004740C7" w:rsidP="00B70EC5">
            <w:pPr>
              <w:autoSpaceDE w:val="0"/>
              <w:autoSpaceDN w:val="0"/>
              <w:adjustRightInd w:val="0"/>
              <w:ind w:firstLine="318"/>
              <w:jc w:val="both"/>
            </w:pPr>
            <w:r w:rsidRPr="006850F0">
              <w:rPr>
                <w:sz w:val="22"/>
                <w:szCs w:val="22"/>
              </w:rPr>
              <w:t>Гражданскому служащему запрещается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4740C7" w:rsidRPr="006850F0" w:rsidRDefault="004740C7" w:rsidP="00B70EC5">
            <w:pPr>
              <w:autoSpaceDE w:val="0"/>
              <w:autoSpaceDN w:val="0"/>
              <w:adjustRightInd w:val="0"/>
              <w:jc w:val="both"/>
            </w:pP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 10 ч. 1 ст. 17 Федерального закона                             от 27.07.2004 № 79-ФЗ</w:t>
            </w:r>
          </w:p>
        </w:tc>
        <w:tc>
          <w:tcPr>
            <w:tcW w:w="3969" w:type="dxa"/>
          </w:tcPr>
          <w:p w:rsidR="004740C7" w:rsidRPr="006850F0" w:rsidRDefault="004740C7" w:rsidP="00B70EC5">
            <w:pPr>
              <w:autoSpaceDE w:val="0"/>
              <w:autoSpaceDN w:val="0"/>
              <w:adjustRightInd w:val="0"/>
              <w:ind w:firstLine="318"/>
              <w:jc w:val="both"/>
              <w:outlineLvl w:val="1"/>
              <w:rPr>
                <w:color w:val="000000"/>
              </w:rPr>
            </w:pP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Нарушение установленного запрета является основанием для прекращения служебного контракта, освобождения от замещаемой должности и увольнения с гражданской службы.</w:t>
            </w:r>
          </w:p>
        </w:tc>
      </w:tr>
      <w:tr w:rsidR="004740C7" w:rsidRPr="006850F0" w:rsidTr="00B70EC5">
        <w:tc>
          <w:tcPr>
            <w:tcW w:w="709" w:type="dxa"/>
          </w:tcPr>
          <w:p w:rsidR="004740C7" w:rsidRPr="006850F0" w:rsidRDefault="004740C7" w:rsidP="00B70EC5">
            <w:pPr>
              <w:autoSpaceDE w:val="0"/>
              <w:autoSpaceDN w:val="0"/>
              <w:adjustRightInd w:val="0"/>
              <w:jc w:val="center"/>
            </w:pPr>
            <w:r w:rsidRPr="006850F0">
              <w:rPr>
                <w:sz w:val="22"/>
                <w:szCs w:val="22"/>
              </w:rPr>
              <w:t>23.</w:t>
            </w:r>
          </w:p>
        </w:tc>
        <w:tc>
          <w:tcPr>
            <w:tcW w:w="5387" w:type="dxa"/>
          </w:tcPr>
          <w:p w:rsidR="004740C7" w:rsidRPr="006850F0" w:rsidRDefault="004740C7" w:rsidP="00B70EC5">
            <w:pPr>
              <w:autoSpaceDE w:val="0"/>
              <w:autoSpaceDN w:val="0"/>
              <w:adjustRightInd w:val="0"/>
              <w:ind w:firstLine="318"/>
              <w:jc w:val="both"/>
            </w:pPr>
            <w:r w:rsidRPr="006850F0">
              <w:rPr>
                <w:sz w:val="22"/>
                <w:szCs w:val="22"/>
              </w:rPr>
              <w:t>Гражданскому служащему запрещается использовать преимущества должностного положения для предвыборной агитации, а также для агитации по вопросам референдума.</w:t>
            </w:r>
          </w:p>
          <w:p w:rsidR="004740C7" w:rsidRPr="006850F0" w:rsidRDefault="004740C7" w:rsidP="00B70EC5">
            <w:pPr>
              <w:autoSpaceDE w:val="0"/>
              <w:autoSpaceDN w:val="0"/>
              <w:adjustRightInd w:val="0"/>
              <w:jc w:val="both"/>
            </w:pPr>
          </w:p>
          <w:p w:rsidR="004740C7" w:rsidRPr="006850F0" w:rsidRDefault="004740C7" w:rsidP="00B70EC5">
            <w:pPr>
              <w:autoSpaceDE w:val="0"/>
              <w:autoSpaceDN w:val="0"/>
              <w:adjustRightInd w:val="0"/>
              <w:jc w:val="both"/>
            </w:pP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 12 ч. 1 ст. 17 Федерального закона</w:t>
            </w:r>
            <w:r w:rsidRPr="006850F0">
              <w:rPr>
                <w:color w:val="000000"/>
                <w:sz w:val="22"/>
                <w:szCs w:val="22"/>
              </w:rPr>
              <w:br/>
              <w:t xml:space="preserve"> от 27.07.2004 № 79-ФЗ</w:t>
            </w:r>
          </w:p>
        </w:tc>
        <w:tc>
          <w:tcPr>
            <w:tcW w:w="3969" w:type="dxa"/>
          </w:tcPr>
          <w:p w:rsidR="004740C7" w:rsidRPr="006850F0" w:rsidRDefault="004740C7" w:rsidP="00B70EC5">
            <w:pPr>
              <w:autoSpaceDE w:val="0"/>
              <w:autoSpaceDN w:val="0"/>
              <w:adjustRightInd w:val="0"/>
              <w:ind w:firstLine="318"/>
              <w:jc w:val="both"/>
              <w:outlineLvl w:val="1"/>
              <w:rPr>
                <w:color w:val="000000"/>
              </w:rPr>
            </w:pP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Нарушение установленного запрета является основанием для прекращения служебного контракта, освобождения от замещаемой должности и увольнения с гражданской службы.</w:t>
            </w:r>
          </w:p>
          <w:p w:rsidR="004740C7" w:rsidRPr="006850F0" w:rsidRDefault="004740C7" w:rsidP="00B70EC5">
            <w:pPr>
              <w:autoSpaceDE w:val="0"/>
              <w:autoSpaceDN w:val="0"/>
              <w:adjustRightInd w:val="0"/>
              <w:ind w:firstLine="317"/>
              <w:jc w:val="both"/>
              <w:outlineLvl w:val="1"/>
              <w:rPr>
                <w:color w:val="000000"/>
              </w:rPr>
            </w:pPr>
          </w:p>
        </w:tc>
      </w:tr>
      <w:tr w:rsidR="004740C7" w:rsidRPr="006850F0" w:rsidTr="00B70EC5">
        <w:tc>
          <w:tcPr>
            <w:tcW w:w="709" w:type="dxa"/>
          </w:tcPr>
          <w:p w:rsidR="004740C7" w:rsidRPr="006850F0" w:rsidRDefault="004740C7" w:rsidP="00B70EC5">
            <w:pPr>
              <w:autoSpaceDE w:val="0"/>
              <w:autoSpaceDN w:val="0"/>
              <w:adjustRightInd w:val="0"/>
              <w:jc w:val="center"/>
            </w:pPr>
            <w:r w:rsidRPr="006850F0">
              <w:rPr>
                <w:sz w:val="22"/>
                <w:szCs w:val="22"/>
              </w:rPr>
              <w:t>24.</w:t>
            </w:r>
          </w:p>
        </w:tc>
        <w:tc>
          <w:tcPr>
            <w:tcW w:w="5387" w:type="dxa"/>
          </w:tcPr>
          <w:p w:rsidR="004740C7" w:rsidRPr="006850F0" w:rsidRDefault="004740C7" w:rsidP="00B70EC5">
            <w:pPr>
              <w:autoSpaceDE w:val="0"/>
              <w:autoSpaceDN w:val="0"/>
              <w:adjustRightInd w:val="0"/>
              <w:ind w:firstLine="318"/>
              <w:jc w:val="both"/>
            </w:pPr>
            <w:r w:rsidRPr="006850F0">
              <w:rPr>
                <w:sz w:val="22"/>
                <w:szCs w:val="22"/>
              </w:rPr>
              <w:t>Гражданскому служащему запрещается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4740C7" w:rsidRPr="006850F0" w:rsidRDefault="004740C7" w:rsidP="00B70EC5">
            <w:pPr>
              <w:autoSpaceDE w:val="0"/>
              <w:autoSpaceDN w:val="0"/>
              <w:adjustRightInd w:val="0"/>
              <w:jc w:val="both"/>
            </w:pP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 13 ч. 1 ст. 17 Федерального закона                             от 27.07.2004 № 79-ФЗ</w:t>
            </w:r>
          </w:p>
        </w:tc>
        <w:tc>
          <w:tcPr>
            <w:tcW w:w="3969" w:type="dxa"/>
          </w:tcPr>
          <w:p w:rsidR="004740C7" w:rsidRPr="006850F0" w:rsidRDefault="004740C7" w:rsidP="00B70EC5">
            <w:pPr>
              <w:autoSpaceDE w:val="0"/>
              <w:autoSpaceDN w:val="0"/>
              <w:adjustRightInd w:val="0"/>
              <w:ind w:firstLine="540"/>
              <w:jc w:val="both"/>
            </w:pPr>
            <w:r w:rsidRPr="006850F0">
              <w:rPr>
                <w:sz w:val="22"/>
                <w:szCs w:val="22"/>
              </w:rPr>
              <w:t xml:space="preserve"> </w:t>
            </w:r>
          </w:p>
          <w:p w:rsidR="004740C7" w:rsidRPr="006850F0" w:rsidRDefault="004740C7" w:rsidP="00B70EC5">
            <w:pPr>
              <w:autoSpaceDE w:val="0"/>
              <w:autoSpaceDN w:val="0"/>
              <w:adjustRightInd w:val="0"/>
              <w:ind w:firstLine="318"/>
              <w:jc w:val="both"/>
              <w:outlineLvl w:val="1"/>
              <w:rPr>
                <w:color w:val="000000"/>
              </w:rPr>
            </w:pP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Нарушение установленного запрета является основанием для прекращения служебного контракта, освобождения от замещаемой должности и увольнения с гражданской службы.</w:t>
            </w:r>
          </w:p>
        </w:tc>
      </w:tr>
      <w:tr w:rsidR="004740C7" w:rsidRPr="006850F0" w:rsidTr="00B70EC5">
        <w:tc>
          <w:tcPr>
            <w:tcW w:w="709" w:type="dxa"/>
          </w:tcPr>
          <w:p w:rsidR="004740C7" w:rsidRPr="006850F0" w:rsidRDefault="004740C7" w:rsidP="00B70EC5">
            <w:pPr>
              <w:autoSpaceDE w:val="0"/>
              <w:autoSpaceDN w:val="0"/>
              <w:adjustRightInd w:val="0"/>
              <w:jc w:val="center"/>
            </w:pPr>
            <w:r w:rsidRPr="006850F0">
              <w:rPr>
                <w:sz w:val="22"/>
                <w:szCs w:val="22"/>
              </w:rPr>
              <w:t>25.</w:t>
            </w:r>
          </w:p>
        </w:tc>
        <w:tc>
          <w:tcPr>
            <w:tcW w:w="5387" w:type="dxa"/>
          </w:tcPr>
          <w:p w:rsidR="004740C7" w:rsidRPr="006850F0" w:rsidRDefault="004740C7" w:rsidP="00B70EC5">
            <w:pPr>
              <w:autoSpaceDE w:val="0"/>
              <w:autoSpaceDN w:val="0"/>
              <w:adjustRightInd w:val="0"/>
              <w:ind w:firstLine="318"/>
              <w:jc w:val="both"/>
            </w:pPr>
            <w:r w:rsidRPr="006850F0">
              <w:rPr>
                <w:sz w:val="22"/>
                <w:szCs w:val="22"/>
              </w:rPr>
              <w:t>Гражданскому служащему запрещается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4740C7" w:rsidRPr="006850F0" w:rsidRDefault="004740C7" w:rsidP="00B70EC5">
            <w:pPr>
              <w:autoSpaceDE w:val="0"/>
              <w:autoSpaceDN w:val="0"/>
              <w:adjustRightInd w:val="0"/>
              <w:jc w:val="both"/>
            </w:pP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 14 ч. 1 ст. 17 Федерального закона                             от 27.07.2004 № 79-ФЗ</w:t>
            </w:r>
          </w:p>
        </w:tc>
        <w:tc>
          <w:tcPr>
            <w:tcW w:w="3969" w:type="dxa"/>
          </w:tcPr>
          <w:p w:rsidR="004740C7" w:rsidRPr="006850F0" w:rsidRDefault="004740C7" w:rsidP="00B70EC5">
            <w:pPr>
              <w:autoSpaceDE w:val="0"/>
              <w:autoSpaceDN w:val="0"/>
              <w:adjustRightInd w:val="0"/>
              <w:ind w:firstLine="318"/>
              <w:jc w:val="both"/>
              <w:outlineLvl w:val="1"/>
              <w:rPr>
                <w:color w:val="000000"/>
              </w:rPr>
            </w:pP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Нарушение установленного запрета является основанием для прекращения служебного контракта, освобождения от замещаемой должности и увольнения с гражданской службы.</w:t>
            </w:r>
          </w:p>
        </w:tc>
      </w:tr>
      <w:tr w:rsidR="004740C7" w:rsidRPr="006850F0" w:rsidTr="00B70EC5">
        <w:tc>
          <w:tcPr>
            <w:tcW w:w="709" w:type="dxa"/>
          </w:tcPr>
          <w:p w:rsidR="004740C7" w:rsidRPr="006850F0" w:rsidRDefault="004740C7" w:rsidP="00B70EC5">
            <w:pPr>
              <w:autoSpaceDE w:val="0"/>
              <w:autoSpaceDN w:val="0"/>
              <w:adjustRightInd w:val="0"/>
              <w:jc w:val="center"/>
            </w:pPr>
            <w:r w:rsidRPr="006850F0">
              <w:rPr>
                <w:sz w:val="22"/>
                <w:szCs w:val="22"/>
              </w:rPr>
              <w:t>26.</w:t>
            </w:r>
          </w:p>
        </w:tc>
        <w:tc>
          <w:tcPr>
            <w:tcW w:w="5387" w:type="dxa"/>
          </w:tcPr>
          <w:p w:rsidR="004740C7" w:rsidRPr="006850F0" w:rsidRDefault="004740C7" w:rsidP="00B70EC5">
            <w:pPr>
              <w:autoSpaceDE w:val="0"/>
              <w:autoSpaceDN w:val="0"/>
              <w:adjustRightInd w:val="0"/>
              <w:ind w:firstLine="317"/>
              <w:jc w:val="both"/>
            </w:pPr>
            <w:r w:rsidRPr="006850F0">
              <w:rPr>
                <w:sz w:val="22"/>
                <w:szCs w:val="22"/>
              </w:rPr>
              <w:t>Гражданскому служащему запрещается прекращать исполнение должностных обязанностей в целях урегулирования служебного спора.</w:t>
            </w: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п. 15 ч. 1 ст. 17 Федерального закона                             от 27.07.2004 № 79-ФЗ</w:t>
            </w:r>
          </w:p>
        </w:tc>
        <w:tc>
          <w:tcPr>
            <w:tcW w:w="3969" w:type="dxa"/>
          </w:tcPr>
          <w:p w:rsidR="004740C7" w:rsidRPr="006850F0" w:rsidRDefault="004740C7" w:rsidP="00B70EC5">
            <w:pPr>
              <w:autoSpaceDE w:val="0"/>
              <w:autoSpaceDN w:val="0"/>
              <w:adjustRightInd w:val="0"/>
              <w:ind w:firstLine="318"/>
              <w:jc w:val="both"/>
              <w:outlineLvl w:val="1"/>
              <w:rPr>
                <w:color w:val="000000"/>
              </w:rPr>
            </w:pP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Нарушение установленного запрета является основанием для прекращения служебного контракта, освобождения от замещаемой должности и увольнения с гражданской службы.</w:t>
            </w:r>
          </w:p>
        </w:tc>
      </w:tr>
      <w:tr w:rsidR="004740C7" w:rsidRPr="006850F0" w:rsidTr="00B70EC5">
        <w:tc>
          <w:tcPr>
            <w:tcW w:w="709" w:type="dxa"/>
          </w:tcPr>
          <w:p w:rsidR="004740C7" w:rsidRPr="006850F0" w:rsidRDefault="004740C7" w:rsidP="00B70EC5">
            <w:pPr>
              <w:autoSpaceDE w:val="0"/>
              <w:autoSpaceDN w:val="0"/>
              <w:adjustRightInd w:val="0"/>
              <w:jc w:val="center"/>
            </w:pPr>
            <w:r w:rsidRPr="006850F0">
              <w:rPr>
                <w:sz w:val="22"/>
                <w:szCs w:val="22"/>
              </w:rPr>
              <w:t>27.</w:t>
            </w:r>
          </w:p>
        </w:tc>
        <w:tc>
          <w:tcPr>
            <w:tcW w:w="5387" w:type="dxa"/>
          </w:tcPr>
          <w:p w:rsidR="004740C7" w:rsidRPr="006850F0" w:rsidRDefault="004740C7" w:rsidP="00B70EC5">
            <w:pPr>
              <w:autoSpaceDE w:val="0"/>
              <w:autoSpaceDN w:val="0"/>
              <w:adjustRightInd w:val="0"/>
              <w:ind w:firstLine="317"/>
              <w:jc w:val="both"/>
            </w:pPr>
            <w:r w:rsidRPr="006850F0">
              <w:rPr>
                <w:sz w:val="22"/>
                <w:szCs w:val="22"/>
              </w:rPr>
              <w:t>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tc>
        <w:tc>
          <w:tcPr>
            <w:tcW w:w="2835" w:type="dxa"/>
          </w:tcPr>
          <w:p w:rsidR="004740C7" w:rsidRPr="006850F0" w:rsidRDefault="004740C7" w:rsidP="00B70EC5">
            <w:pPr>
              <w:autoSpaceDE w:val="0"/>
              <w:autoSpaceDN w:val="0"/>
              <w:adjustRightInd w:val="0"/>
              <w:jc w:val="center"/>
              <w:outlineLvl w:val="1"/>
              <w:rPr>
                <w:color w:val="000000"/>
              </w:rPr>
            </w:pPr>
            <w:r w:rsidRPr="006850F0">
              <w:rPr>
                <w:color w:val="000000"/>
                <w:sz w:val="22"/>
                <w:szCs w:val="22"/>
              </w:rPr>
              <w:t>ч. 3 ст. 17</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 xml:space="preserve">Федерального закона </w:t>
            </w:r>
          </w:p>
          <w:p w:rsidR="004740C7" w:rsidRPr="006850F0" w:rsidRDefault="004740C7" w:rsidP="00B70EC5">
            <w:pPr>
              <w:autoSpaceDE w:val="0"/>
              <w:autoSpaceDN w:val="0"/>
              <w:adjustRightInd w:val="0"/>
              <w:jc w:val="center"/>
              <w:outlineLvl w:val="1"/>
              <w:rPr>
                <w:color w:val="000000"/>
              </w:rPr>
            </w:pPr>
            <w:r w:rsidRPr="006850F0">
              <w:rPr>
                <w:color w:val="000000"/>
                <w:sz w:val="22"/>
                <w:szCs w:val="22"/>
              </w:rPr>
              <w:t>от 27.07.2004 № 79-ФЗ</w:t>
            </w:r>
          </w:p>
        </w:tc>
        <w:tc>
          <w:tcPr>
            <w:tcW w:w="3969" w:type="dxa"/>
          </w:tcPr>
          <w:p w:rsidR="004740C7" w:rsidRPr="006850F0" w:rsidRDefault="004740C7" w:rsidP="00B70EC5">
            <w:pPr>
              <w:autoSpaceDE w:val="0"/>
              <w:autoSpaceDN w:val="0"/>
              <w:adjustRightInd w:val="0"/>
              <w:ind w:firstLine="318"/>
              <w:jc w:val="both"/>
              <w:outlineLvl w:val="1"/>
              <w:rPr>
                <w:color w:val="000000"/>
              </w:rPr>
            </w:pPr>
          </w:p>
        </w:tc>
        <w:tc>
          <w:tcPr>
            <w:tcW w:w="2835" w:type="dxa"/>
          </w:tcPr>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Административная и уголовная ответственность, предусмотренная в том числе:</w:t>
            </w:r>
          </w:p>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ст. 183 Уголовного кодекса Российской Федерации;</w:t>
            </w:r>
          </w:p>
          <w:p w:rsidR="004740C7" w:rsidRPr="006850F0" w:rsidRDefault="004740C7" w:rsidP="00B70EC5">
            <w:pPr>
              <w:autoSpaceDE w:val="0"/>
              <w:autoSpaceDN w:val="0"/>
              <w:adjustRightInd w:val="0"/>
              <w:ind w:firstLine="317"/>
              <w:jc w:val="both"/>
              <w:outlineLvl w:val="1"/>
              <w:rPr>
                <w:color w:val="000000"/>
              </w:rPr>
            </w:pPr>
            <w:r w:rsidRPr="006850F0">
              <w:rPr>
                <w:color w:val="000000"/>
                <w:sz w:val="22"/>
                <w:szCs w:val="22"/>
              </w:rPr>
              <w:t xml:space="preserve">ст. 13.14 Кодекса об административных правонарушениях Российской Федерации. </w:t>
            </w:r>
          </w:p>
          <w:p w:rsidR="004740C7" w:rsidRPr="006850F0" w:rsidRDefault="004740C7" w:rsidP="00B70EC5">
            <w:pPr>
              <w:autoSpaceDE w:val="0"/>
              <w:autoSpaceDN w:val="0"/>
              <w:adjustRightInd w:val="0"/>
              <w:ind w:firstLine="317"/>
              <w:jc w:val="both"/>
              <w:outlineLvl w:val="1"/>
              <w:rPr>
                <w:color w:val="000000"/>
              </w:rPr>
            </w:pPr>
          </w:p>
        </w:tc>
      </w:tr>
    </w:tbl>
    <w:p w:rsidR="004740C7" w:rsidRPr="006850F0" w:rsidRDefault="004740C7" w:rsidP="007D213A">
      <w:pPr>
        <w:ind w:right="5" w:firstLine="708"/>
        <w:jc w:val="both"/>
        <w:rPr>
          <w:sz w:val="22"/>
          <w:szCs w:val="22"/>
        </w:rPr>
      </w:pPr>
    </w:p>
    <w:p w:rsidR="004740C7" w:rsidRPr="006850F0" w:rsidRDefault="004740C7" w:rsidP="007D213A">
      <w:pPr>
        <w:ind w:right="5" w:firstLine="708"/>
        <w:jc w:val="both"/>
        <w:rPr>
          <w:sz w:val="22"/>
          <w:szCs w:val="22"/>
        </w:rPr>
      </w:pPr>
      <w:r w:rsidRPr="006850F0">
        <w:rPr>
          <w:sz w:val="22"/>
          <w:szCs w:val="22"/>
        </w:rPr>
        <w:t>Примечание:</w:t>
      </w:r>
    </w:p>
    <w:p w:rsidR="004740C7" w:rsidRPr="006850F0" w:rsidRDefault="004740C7" w:rsidP="00B933E4">
      <w:pPr>
        <w:ind w:right="5" w:firstLine="708"/>
        <w:jc w:val="both"/>
        <w:rPr>
          <w:b/>
          <w:sz w:val="22"/>
          <w:szCs w:val="22"/>
        </w:rPr>
      </w:pPr>
      <w:r w:rsidRPr="006850F0">
        <w:rPr>
          <w:b/>
          <w:sz w:val="22"/>
          <w:szCs w:val="22"/>
        </w:rPr>
        <w:t>Нормативное правовое регулирование основных ограничений, запретов и обязанностей, установленных в отношении федеральных государственных гражданских служащих Судебного департамента при Верховном Суде Российской Федерации.</w:t>
      </w:r>
    </w:p>
    <w:p w:rsidR="004740C7" w:rsidRPr="006850F0" w:rsidRDefault="004740C7" w:rsidP="007D213A">
      <w:pPr>
        <w:ind w:right="5"/>
        <w:jc w:val="both"/>
        <w:rPr>
          <w:sz w:val="22"/>
          <w:szCs w:val="22"/>
        </w:rPr>
      </w:pPr>
      <w:r w:rsidRPr="006850F0">
        <w:rPr>
          <w:sz w:val="22"/>
          <w:szCs w:val="22"/>
        </w:rPr>
        <w:tab/>
        <w:t>Федеральный закон от 27.07.2004 № 79-ФЗ «О государственной гражданской службе Российской Федерации»;</w:t>
      </w:r>
    </w:p>
    <w:p w:rsidR="004740C7" w:rsidRPr="006850F0" w:rsidRDefault="004740C7" w:rsidP="007D213A">
      <w:pPr>
        <w:ind w:right="5" w:firstLine="708"/>
        <w:jc w:val="both"/>
        <w:rPr>
          <w:sz w:val="22"/>
          <w:szCs w:val="22"/>
        </w:rPr>
      </w:pPr>
      <w:r w:rsidRPr="006850F0">
        <w:rPr>
          <w:sz w:val="22"/>
          <w:szCs w:val="22"/>
        </w:rPr>
        <w:t>Федеральный закон от 25.12.2008 № 273-ФЗ «О противодействии коррупции»;</w:t>
      </w:r>
    </w:p>
    <w:p w:rsidR="004740C7" w:rsidRPr="006850F0" w:rsidRDefault="004740C7" w:rsidP="007D213A">
      <w:pPr>
        <w:ind w:right="5" w:firstLine="708"/>
        <w:jc w:val="both"/>
        <w:rPr>
          <w:sz w:val="22"/>
          <w:szCs w:val="22"/>
        </w:rPr>
      </w:pPr>
      <w:r w:rsidRPr="006850F0">
        <w:rPr>
          <w:sz w:val="22"/>
          <w:szCs w:val="22"/>
        </w:rPr>
        <w:t>Указ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4740C7" w:rsidRPr="006850F0" w:rsidRDefault="004740C7" w:rsidP="007D213A">
      <w:pPr>
        <w:ind w:right="5" w:firstLine="708"/>
        <w:jc w:val="both"/>
        <w:rPr>
          <w:sz w:val="22"/>
          <w:szCs w:val="22"/>
        </w:rPr>
      </w:pPr>
      <w:r w:rsidRPr="006850F0">
        <w:rPr>
          <w:sz w:val="22"/>
          <w:szCs w:val="22"/>
        </w:rPr>
        <w:t>постановление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4740C7" w:rsidRPr="006850F0" w:rsidRDefault="004740C7" w:rsidP="007D213A">
      <w:pPr>
        <w:ind w:right="5"/>
        <w:jc w:val="both"/>
        <w:rPr>
          <w:sz w:val="22"/>
          <w:szCs w:val="22"/>
        </w:rPr>
      </w:pPr>
      <w:r w:rsidRPr="006850F0">
        <w:rPr>
          <w:sz w:val="22"/>
          <w:szCs w:val="22"/>
        </w:rPr>
        <w:tab/>
        <w:t>приказ Судебного департамента от 21.05.2015 № 133 «Об утверждении перечня должностей федеральной государственной гражданской службы Судебного департамента при Верховном Суде Российской Федерации, при замещении которых федеральные государственные гражданские служащие обязаны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4740C7" w:rsidRPr="006850F0" w:rsidRDefault="004740C7" w:rsidP="007D213A">
      <w:pPr>
        <w:ind w:right="5"/>
        <w:jc w:val="both"/>
        <w:rPr>
          <w:sz w:val="22"/>
          <w:szCs w:val="22"/>
        </w:rPr>
      </w:pPr>
      <w:r w:rsidRPr="006850F0">
        <w:rPr>
          <w:sz w:val="22"/>
          <w:szCs w:val="22"/>
        </w:rPr>
        <w:tab/>
        <w:t>приказ Судебного департамента от 25.05.2015 № 136 «Об утверждении перечня должностей федеральной государственной гражданской службы в системе Судебного департамента при Верховном Суде Российской Федерации, при замещении которых федеральным государственным гражданским служащим запрещено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740C7" w:rsidRPr="006850F0" w:rsidRDefault="004740C7" w:rsidP="007D213A">
      <w:pPr>
        <w:ind w:right="5"/>
        <w:jc w:val="both"/>
        <w:rPr>
          <w:sz w:val="22"/>
          <w:szCs w:val="22"/>
        </w:rPr>
      </w:pPr>
      <w:r w:rsidRPr="006850F0">
        <w:rPr>
          <w:sz w:val="22"/>
          <w:szCs w:val="22"/>
        </w:rPr>
        <w:tab/>
        <w:t>приказ Судебного департамента от 26.06.2015 № 158 «Об утверждении Положения о порядке уведомления федеральным государственным гражданским служащим Судебного департамента при Верховном Суде Российской Федерации о фактах обращения к нему в целях склонения к совершению коррупционных правонарушений, регистрации такого уведомления и организации проверки содержащихся в уведомлении сведений»;</w:t>
      </w:r>
    </w:p>
    <w:p w:rsidR="004740C7" w:rsidRPr="006850F0" w:rsidRDefault="004740C7" w:rsidP="007D213A">
      <w:pPr>
        <w:ind w:right="5"/>
        <w:jc w:val="both"/>
        <w:rPr>
          <w:sz w:val="22"/>
          <w:szCs w:val="22"/>
        </w:rPr>
      </w:pPr>
      <w:r w:rsidRPr="006850F0">
        <w:rPr>
          <w:sz w:val="22"/>
          <w:szCs w:val="22"/>
        </w:rPr>
        <w:tab/>
        <w:t>приказ Судебного департамента от 30.06.2015 № 164 «Об утверждении Положения о Комиссии по соблюдению требований к служебному поведению федеральных государственных гражданских служащих Судебного департамента, лиц, замещающих должности федеральной государственной гражданской службы в управлениях Судебного департамента в субъектах Российской Федерации, назначение на которые и освобождение от которых осуществляется Судебным департаментом, и работников, замещающих отдельные должности на основании трудового договора в организациях, созданных для выполнения задач, поставленных перед Судебным департаментом, и урегулированию конфликта интересов»;</w:t>
      </w:r>
    </w:p>
    <w:p w:rsidR="004740C7" w:rsidRPr="006850F0" w:rsidRDefault="004740C7" w:rsidP="007D213A">
      <w:pPr>
        <w:ind w:right="5"/>
        <w:jc w:val="both"/>
        <w:rPr>
          <w:sz w:val="22"/>
          <w:szCs w:val="22"/>
        </w:rPr>
      </w:pPr>
      <w:r w:rsidRPr="006850F0">
        <w:rPr>
          <w:sz w:val="22"/>
          <w:szCs w:val="22"/>
        </w:rPr>
        <w:tab/>
        <w:t>приказ Судебного департамента от 05.11.2015 № 341 «Об утверждении Положения о представлении гражданами, претендующими на замещение должностей федеральной государственной гражданской службы в Судебном департаменте при Верховном Суде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Судебном департаменте при Верховном Суде Российской Федерации,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супруги (супруга) и несовершеннолетних детей»;</w:t>
      </w:r>
    </w:p>
    <w:p w:rsidR="004740C7" w:rsidRPr="006850F0" w:rsidRDefault="004740C7" w:rsidP="007D213A">
      <w:pPr>
        <w:ind w:right="5"/>
        <w:jc w:val="both"/>
        <w:rPr>
          <w:sz w:val="22"/>
          <w:szCs w:val="22"/>
        </w:rPr>
      </w:pPr>
      <w:r w:rsidRPr="006850F0">
        <w:rPr>
          <w:sz w:val="22"/>
          <w:szCs w:val="22"/>
        </w:rPr>
        <w:tab/>
        <w:t>приказ Судебного департамента от 09.12.2015 № 372 «Об утверждении Положения о порядке принятия лицами, замещающими должности федеральной государственной гражданской службы, назначение на которые и освобождение от которых осуществляется Судебным департаментом при Верховном Суде Российской Федерации или управлениями Судебного департамента в субъектах Российской Федерации,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p>
    <w:p w:rsidR="004740C7" w:rsidRPr="006850F0" w:rsidRDefault="004740C7" w:rsidP="007D213A">
      <w:pPr>
        <w:ind w:right="5"/>
        <w:jc w:val="both"/>
        <w:rPr>
          <w:sz w:val="22"/>
          <w:szCs w:val="22"/>
        </w:rPr>
      </w:pPr>
      <w:r w:rsidRPr="006850F0">
        <w:rPr>
          <w:sz w:val="22"/>
          <w:szCs w:val="22"/>
        </w:rPr>
        <w:tab/>
        <w:t>приказ Судебного департамента от 16.12.2015  № 378 «Об утверждении Порядка сообщения лицом, замещающим государственную должность в Судебном департаменте при Верховном Суде Российской Федерации, лицами, замещающими должности федеральной государственной гражданской службы в Судебном департаменте при Верховном Суде Российской Федерации, а также работниками организации, созданной для выполнения задач, поставленных перед Судебным департаментом при Верховном Суде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4740C7" w:rsidRPr="006850F0" w:rsidRDefault="004740C7" w:rsidP="005256C2">
      <w:pPr>
        <w:ind w:right="5" w:firstLine="708"/>
        <w:jc w:val="both"/>
        <w:rPr>
          <w:sz w:val="22"/>
          <w:szCs w:val="22"/>
        </w:rPr>
      </w:pPr>
      <w:r w:rsidRPr="006850F0">
        <w:rPr>
          <w:sz w:val="22"/>
          <w:szCs w:val="22"/>
        </w:rPr>
        <w:t>приказ Судебного департамента от 09.03.2016 № 43 «Об утверждении порядка уведомления федеральными государственными гражданскими служащими Судебного департамента при Верховном Суде Российской Федерации представителя нанимателя об иной оплачиваемой работе»;</w:t>
      </w:r>
    </w:p>
    <w:p w:rsidR="004740C7" w:rsidRPr="006850F0" w:rsidRDefault="004740C7" w:rsidP="00FF3EDF">
      <w:pPr>
        <w:ind w:right="5" w:firstLine="708"/>
        <w:jc w:val="both"/>
        <w:rPr>
          <w:sz w:val="22"/>
          <w:szCs w:val="22"/>
        </w:rPr>
      </w:pPr>
      <w:r w:rsidRPr="006850F0">
        <w:rPr>
          <w:sz w:val="22"/>
          <w:szCs w:val="22"/>
        </w:rPr>
        <w:t>приказ Судебного департамента от 13.04.2016  № 79 «Об утверждении Положения о порядке сообщения лицами, замещающими должности федеральной государственной гражданской службы в Судебном департаменте при Верховном Суде Российской Федерации,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740C7" w:rsidRPr="006850F0" w:rsidRDefault="004740C7" w:rsidP="00FF3EDF">
      <w:pPr>
        <w:ind w:right="5" w:firstLine="708"/>
        <w:jc w:val="both"/>
        <w:rPr>
          <w:sz w:val="22"/>
          <w:szCs w:val="22"/>
        </w:rPr>
      </w:pPr>
      <w:r w:rsidRPr="006850F0">
        <w:rPr>
          <w:sz w:val="22"/>
          <w:szCs w:val="22"/>
        </w:rPr>
        <w:t>Приказ Судебного департамента при Верховном Суде Российской Федерации от 24.08.2016 № 172 «Об утверждении Положения о порядке получения федеральными государственными гражданскими служащими Судебного департамента при Верховном Суде Российской Федерации, а также работниками, замещающими отдельные должности на основании трудового договора в организации, созданной для выполнения задач, поставленных перед Судебным департаментом при Верховном Суде Российской Федерации, разрешения представителя нанимателя на выполнение оплачиваемой деятельности,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w:t>
      </w:r>
    </w:p>
    <w:p w:rsidR="004740C7" w:rsidRDefault="004740C7" w:rsidP="00FF3EDF">
      <w:pPr>
        <w:ind w:right="5" w:firstLine="708"/>
        <w:jc w:val="both"/>
        <w:rPr>
          <w:sz w:val="22"/>
          <w:szCs w:val="22"/>
        </w:rPr>
      </w:pPr>
      <w:r w:rsidRPr="006850F0">
        <w:rPr>
          <w:sz w:val="22"/>
          <w:szCs w:val="22"/>
        </w:rPr>
        <w:t>Приказ Судебного департамента при Верховном Суде Российской Федерации от 18.07.2017 № 133 «Об утверждении Положения о порядке представления гражданами, претендующими на замещение должностей федеральной государственной гражданской службы в Судебном департаменте при Верховном Суде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Судебном департаменте при Верховном Суде Российской Федерации, сведений о размещении информации в информационно-телекоммуникационной сети «Интернет», обработке указанных сведений и проверке их достоверности и полноты».</w:t>
      </w:r>
    </w:p>
    <w:p w:rsidR="004740C7" w:rsidRDefault="004740C7" w:rsidP="00FF3EDF">
      <w:pPr>
        <w:ind w:right="5" w:firstLine="708"/>
        <w:jc w:val="both"/>
        <w:rPr>
          <w:sz w:val="22"/>
          <w:szCs w:val="22"/>
        </w:rPr>
      </w:pPr>
    </w:p>
    <w:p w:rsidR="004740C7" w:rsidRDefault="004740C7" w:rsidP="00FF3EDF">
      <w:pPr>
        <w:ind w:right="5" w:firstLine="708"/>
        <w:jc w:val="both"/>
        <w:rPr>
          <w:sz w:val="22"/>
          <w:szCs w:val="22"/>
        </w:rPr>
      </w:pPr>
    </w:p>
    <w:p w:rsidR="004740C7" w:rsidRDefault="004740C7" w:rsidP="00FF3EDF">
      <w:pPr>
        <w:ind w:right="5" w:firstLine="708"/>
        <w:jc w:val="both"/>
        <w:rPr>
          <w:sz w:val="22"/>
          <w:szCs w:val="22"/>
        </w:rPr>
      </w:pPr>
    </w:p>
    <w:p w:rsidR="004740C7" w:rsidRPr="006850F0" w:rsidRDefault="004740C7" w:rsidP="00CF3D68">
      <w:pPr>
        <w:ind w:right="5"/>
        <w:jc w:val="both"/>
        <w:rPr>
          <w:sz w:val="22"/>
          <w:szCs w:val="22"/>
        </w:rPr>
      </w:pPr>
    </w:p>
    <w:sectPr w:rsidR="004740C7" w:rsidRPr="006850F0" w:rsidSect="00DF10F1">
      <w:headerReference w:type="even" r:id="rId9"/>
      <w:headerReference w:type="default" r:id="rId10"/>
      <w:headerReference w:type="first" r:id="rId11"/>
      <w:pgSz w:w="16838" w:h="11906" w:orient="landscape"/>
      <w:pgMar w:top="567" w:right="536" w:bottom="426" w:left="567" w:header="284" w:footer="709"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0C7" w:rsidRDefault="004740C7">
      <w:r>
        <w:separator/>
      </w:r>
    </w:p>
  </w:endnote>
  <w:endnote w:type="continuationSeparator" w:id="0">
    <w:p w:rsidR="004740C7" w:rsidRDefault="004740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0C7" w:rsidRDefault="004740C7">
      <w:r>
        <w:separator/>
      </w:r>
    </w:p>
  </w:footnote>
  <w:footnote w:type="continuationSeparator" w:id="0">
    <w:p w:rsidR="004740C7" w:rsidRDefault="004740C7">
      <w:r>
        <w:continuationSeparator/>
      </w:r>
    </w:p>
  </w:footnote>
  <w:footnote w:id="1">
    <w:p w:rsidR="004740C7" w:rsidRDefault="004740C7" w:rsidP="009C4684">
      <w:pPr>
        <w:pStyle w:val="FootnoteText"/>
        <w:jc w:val="both"/>
      </w:pPr>
      <w:r>
        <w:rPr>
          <w:rStyle w:val="FootnoteReference"/>
        </w:rPr>
        <w:footnoteRef/>
      </w:r>
      <w:r>
        <w:t xml:space="preserve"> Перечень должностей федеральной государственной гражданской службы Судебного департамента при Верховном Суде Российской Федерации, при замещении которых федеральные государственные гражданские служащие обязаны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утвержденный приказом Судебного департамента от </w:t>
      </w:r>
      <w:r w:rsidRPr="0037765B">
        <w:t xml:space="preserve">21.05.2015 </w:t>
      </w:r>
      <w:r>
        <w:t>№ 133 (далее – приказ</w:t>
      </w:r>
      <w:r w:rsidRPr="00DD1418">
        <w:t xml:space="preserve"> Судебного департамента от 21.05.2015 № 133</w:t>
      </w:r>
      <w:r>
        <w:t>).</w:t>
      </w:r>
    </w:p>
  </w:footnote>
  <w:footnote w:id="2">
    <w:p w:rsidR="004740C7" w:rsidRDefault="004740C7" w:rsidP="009C4684">
      <w:pPr>
        <w:pStyle w:val="FootnoteText"/>
        <w:jc w:val="both"/>
      </w:pPr>
      <w:r>
        <w:rPr>
          <w:rStyle w:val="FootnoteReference"/>
        </w:rPr>
        <w:footnoteRef/>
      </w:r>
      <w:r>
        <w:t xml:space="preserve"> </w:t>
      </w:r>
      <w:r w:rsidRPr="009F177E">
        <w:t>Предпринимательской деятельностью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 (абз. 3 п. 1 ст. 2 Гражданского кодекса Российской Федерации).</w:t>
      </w:r>
    </w:p>
  </w:footnote>
  <w:footnote w:id="3">
    <w:p w:rsidR="004740C7" w:rsidRDefault="004740C7" w:rsidP="009C4684">
      <w:pPr>
        <w:pStyle w:val="FootnoteText"/>
        <w:jc w:val="both"/>
      </w:pPr>
      <w:r>
        <w:rPr>
          <w:rStyle w:val="FootnoteReference"/>
        </w:rPr>
        <w:footnoteRef/>
      </w:r>
      <w:r>
        <w:t xml:space="preserve"> Перечень должностей федеральной государственной гражданской службы в системе Судебного департамента при Верховном Суде Российской Федерации, при замещении которых федеральным государственным гражданским служащим запрещено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Судебном департаменте при Верховном Суде Российской Федерации, утвержденный приказом </w:t>
      </w:r>
      <w:r w:rsidRPr="008D5C74">
        <w:t>Судебного департамента от 25.05.2015 № 136.</w:t>
      </w:r>
    </w:p>
  </w:footnote>
  <w:footnote w:id="4">
    <w:p w:rsidR="004740C7" w:rsidRDefault="004740C7" w:rsidP="00BE4644">
      <w:pPr>
        <w:pStyle w:val="FootnoteText"/>
      </w:pPr>
      <w:r>
        <w:rPr>
          <w:rStyle w:val="FootnoteReference"/>
        </w:rPr>
        <w:footnoteRef/>
      </w:r>
      <w:r>
        <w:t xml:space="preserve"> П</w:t>
      </w:r>
      <w:r w:rsidRPr="00DD1418">
        <w:t>риказ Судебного департамента от 21.05.2015 № 133</w:t>
      </w:r>
      <w:r>
        <w:t>.</w:t>
      </w:r>
    </w:p>
  </w:footnote>
  <w:footnote w:id="5">
    <w:p w:rsidR="004740C7" w:rsidRDefault="004740C7">
      <w:pPr>
        <w:pStyle w:val="FootnoteText"/>
      </w:pPr>
      <w:r>
        <w:rPr>
          <w:rStyle w:val="FootnoteReference"/>
        </w:rPr>
        <w:footnoteRef/>
      </w:r>
      <w:r>
        <w:t xml:space="preserve"> </w:t>
      </w:r>
      <w:r w:rsidRPr="00DD1418">
        <w:t>Приказ Судебного департамента от 21.05.2015 № 133.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0C7" w:rsidRDefault="004740C7" w:rsidP="00B617A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40C7" w:rsidRDefault="004740C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0C7" w:rsidRDefault="004740C7">
    <w:pPr>
      <w:pStyle w:val="Header"/>
      <w:jc w:val="center"/>
    </w:pPr>
    <w:fldSimple w:instr="PAGE   \* MERGEFORMAT">
      <w:r>
        <w:rPr>
          <w:noProof/>
        </w:rPr>
        <w:t>4</w:t>
      </w:r>
    </w:fldSimple>
  </w:p>
  <w:p w:rsidR="004740C7" w:rsidRDefault="004740C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0C7" w:rsidRPr="00C1726E" w:rsidRDefault="004740C7">
    <w:pPr>
      <w:pStyle w:val="Header"/>
      <w:jc w:val="center"/>
      <w:rPr>
        <w:lang w:val="en-US"/>
      </w:rPr>
    </w:pPr>
    <w:r>
      <w:rPr>
        <w:lang w:val="en-US"/>
      </w:rPr>
      <w:t>3</w:t>
    </w:r>
  </w:p>
  <w:p w:rsidR="004740C7" w:rsidRDefault="004740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A9EBCDE"/>
    <w:lvl w:ilvl="0">
      <w:numFmt w:val="bullet"/>
      <w:lvlText w:val="*"/>
      <w:lvlJc w:val="left"/>
    </w:lvl>
  </w:abstractNum>
  <w:abstractNum w:abstractNumId="1">
    <w:nsid w:val="060B0E9F"/>
    <w:multiLevelType w:val="hybridMultilevel"/>
    <w:tmpl w:val="E978310C"/>
    <w:lvl w:ilvl="0" w:tplc="0608E334">
      <w:start w:val="1"/>
      <w:numFmt w:val="decimal"/>
      <w:lvlText w:val="%1."/>
      <w:lvlJc w:val="left"/>
      <w:pPr>
        <w:ind w:left="600" w:hanging="360"/>
      </w:pPr>
      <w:rPr>
        <w:rFonts w:cs="Times New Roman" w:hint="default"/>
      </w:rPr>
    </w:lvl>
    <w:lvl w:ilvl="1" w:tplc="04190019" w:tentative="1">
      <w:start w:val="1"/>
      <w:numFmt w:val="lowerLetter"/>
      <w:lvlText w:val="%2."/>
      <w:lvlJc w:val="left"/>
      <w:pPr>
        <w:ind w:left="1320" w:hanging="360"/>
      </w:pPr>
      <w:rPr>
        <w:rFonts w:cs="Times New Roman"/>
      </w:rPr>
    </w:lvl>
    <w:lvl w:ilvl="2" w:tplc="0419001B" w:tentative="1">
      <w:start w:val="1"/>
      <w:numFmt w:val="lowerRoman"/>
      <w:lvlText w:val="%3."/>
      <w:lvlJc w:val="right"/>
      <w:pPr>
        <w:ind w:left="2040" w:hanging="180"/>
      </w:pPr>
      <w:rPr>
        <w:rFonts w:cs="Times New Roman"/>
      </w:rPr>
    </w:lvl>
    <w:lvl w:ilvl="3" w:tplc="0419000F" w:tentative="1">
      <w:start w:val="1"/>
      <w:numFmt w:val="decimal"/>
      <w:lvlText w:val="%4."/>
      <w:lvlJc w:val="left"/>
      <w:pPr>
        <w:ind w:left="2760" w:hanging="360"/>
      </w:pPr>
      <w:rPr>
        <w:rFonts w:cs="Times New Roman"/>
      </w:rPr>
    </w:lvl>
    <w:lvl w:ilvl="4" w:tplc="04190019" w:tentative="1">
      <w:start w:val="1"/>
      <w:numFmt w:val="lowerLetter"/>
      <w:lvlText w:val="%5."/>
      <w:lvlJc w:val="left"/>
      <w:pPr>
        <w:ind w:left="3480" w:hanging="360"/>
      </w:pPr>
      <w:rPr>
        <w:rFonts w:cs="Times New Roman"/>
      </w:rPr>
    </w:lvl>
    <w:lvl w:ilvl="5" w:tplc="0419001B" w:tentative="1">
      <w:start w:val="1"/>
      <w:numFmt w:val="lowerRoman"/>
      <w:lvlText w:val="%6."/>
      <w:lvlJc w:val="right"/>
      <w:pPr>
        <w:ind w:left="4200" w:hanging="180"/>
      </w:pPr>
      <w:rPr>
        <w:rFonts w:cs="Times New Roman"/>
      </w:rPr>
    </w:lvl>
    <w:lvl w:ilvl="6" w:tplc="0419000F" w:tentative="1">
      <w:start w:val="1"/>
      <w:numFmt w:val="decimal"/>
      <w:lvlText w:val="%7."/>
      <w:lvlJc w:val="left"/>
      <w:pPr>
        <w:ind w:left="4920" w:hanging="360"/>
      </w:pPr>
      <w:rPr>
        <w:rFonts w:cs="Times New Roman"/>
      </w:rPr>
    </w:lvl>
    <w:lvl w:ilvl="7" w:tplc="04190019" w:tentative="1">
      <w:start w:val="1"/>
      <w:numFmt w:val="lowerLetter"/>
      <w:lvlText w:val="%8."/>
      <w:lvlJc w:val="left"/>
      <w:pPr>
        <w:ind w:left="5640" w:hanging="360"/>
      </w:pPr>
      <w:rPr>
        <w:rFonts w:cs="Times New Roman"/>
      </w:rPr>
    </w:lvl>
    <w:lvl w:ilvl="8" w:tplc="0419001B" w:tentative="1">
      <w:start w:val="1"/>
      <w:numFmt w:val="lowerRoman"/>
      <w:lvlText w:val="%9."/>
      <w:lvlJc w:val="right"/>
      <w:pPr>
        <w:ind w:left="6360" w:hanging="180"/>
      </w:pPr>
      <w:rPr>
        <w:rFonts w:cs="Times New Roman"/>
      </w:rPr>
    </w:lvl>
  </w:abstractNum>
  <w:abstractNum w:abstractNumId="2">
    <w:nsid w:val="0C1E0997"/>
    <w:multiLevelType w:val="hybridMultilevel"/>
    <w:tmpl w:val="138887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4FF740F"/>
    <w:multiLevelType w:val="multilevel"/>
    <w:tmpl w:val="45F0542C"/>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39314A3E"/>
    <w:multiLevelType w:val="multilevel"/>
    <w:tmpl w:val="5FF2344A"/>
    <w:lvl w:ilvl="0">
      <w:start w:val="1"/>
      <w:numFmt w:val="decimal"/>
      <w:lvlText w:val="%1."/>
      <w:lvlJc w:val="left"/>
      <w:pPr>
        <w:ind w:left="1440" w:hanging="360"/>
      </w:pPr>
      <w:rPr>
        <w:rFonts w:cs="Times New Roman" w:hint="default"/>
        <w:sz w:val="26"/>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880" w:hanging="180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3240" w:hanging="2160"/>
      </w:pPr>
      <w:rPr>
        <w:rFonts w:cs="Times New Roman" w:hint="default"/>
      </w:rPr>
    </w:lvl>
  </w:abstractNum>
  <w:abstractNum w:abstractNumId="5">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5C045F08"/>
    <w:multiLevelType w:val="hybridMultilevel"/>
    <w:tmpl w:val="8DD4A240"/>
    <w:lvl w:ilvl="0" w:tplc="0A4C6816">
      <w:start w:val="1"/>
      <w:numFmt w:val="upperRoman"/>
      <w:lvlText w:val="%1."/>
      <w:lvlJc w:val="left"/>
      <w:pPr>
        <w:ind w:left="1080" w:hanging="720"/>
      </w:pPr>
      <w:rPr>
        <w:rFonts w:cs="Times New Roman" w:hint="default"/>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C640EEF"/>
    <w:multiLevelType w:val="multilevel"/>
    <w:tmpl w:val="1758FC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71592140"/>
    <w:multiLevelType w:val="hybridMultilevel"/>
    <w:tmpl w:val="2F8A2070"/>
    <w:lvl w:ilvl="0" w:tplc="392E0B8A">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9">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9"/>
  </w:num>
  <w:num w:numId="3">
    <w:abstractNumId w:val="0"/>
    <w:lvlOverride w:ilvl="0">
      <w:lvl w:ilvl="0">
        <w:numFmt w:val="bullet"/>
        <w:lvlText w:val="-"/>
        <w:legacy w:legacy="1" w:legacySpace="0" w:legacyIndent="197"/>
        <w:lvlJc w:val="left"/>
        <w:rPr>
          <w:rFonts w:ascii="Times New Roman" w:hAnsi="Times New Roman" w:hint="default"/>
        </w:rPr>
      </w:lvl>
    </w:lvlOverride>
  </w:num>
  <w:num w:numId="4">
    <w:abstractNumId w:val="0"/>
    <w:lvlOverride w:ilvl="0">
      <w:lvl w:ilvl="0">
        <w:numFmt w:val="bullet"/>
        <w:lvlText w:val="-"/>
        <w:legacy w:legacy="1" w:legacySpace="0" w:legacyIndent="202"/>
        <w:lvlJc w:val="left"/>
        <w:rPr>
          <w:rFonts w:ascii="Times New Roman" w:hAnsi="Times New Roman" w:hint="default"/>
        </w:rPr>
      </w:lvl>
    </w:lvlOverride>
  </w:num>
  <w:num w:numId="5">
    <w:abstractNumId w:val="0"/>
    <w:lvlOverride w:ilvl="0">
      <w:lvl w:ilvl="0">
        <w:numFmt w:val="bullet"/>
        <w:lvlText w:val="-"/>
        <w:legacy w:legacy="1" w:legacySpace="0" w:legacyIndent="187"/>
        <w:lvlJc w:val="left"/>
        <w:rPr>
          <w:rFonts w:ascii="Times New Roman" w:hAnsi="Times New Roman" w:hint="default"/>
        </w:rPr>
      </w:lvl>
    </w:lvlOverride>
  </w:num>
  <w:num w:numId="6">
    <w:abstractNumId w:val="0"/>
    <w:lvlOverride w:ilvl="0">
      <w:lvl w:ilvl="0">
        <w:numFmt w:val="bullet"/>
        <w:lvlText w:val="-"/>
        <w:legacy w:legacy="1" w:legacySpace="0" w:legacyIndent="180"/>
        <w:lvlJc w:val="left"/>
        <w:rPr>
          <w:rFonts w:ascii="Times New Roman" w:hAnsi="Times New Roman" w:hint="default"/>
        </w:rPr>
      </w:lvl>
    </w:lvlOverride>
  </w:num>
  <w:num w:numId="7">
    <w:abstractNumId w:val="0"/>
    <w:lvlOverride w:ilvl="0">
      <w:lvl w:ilvl="0">
        <w:numFmt w:val="bullet"/>
        <w:lvlText w:val="-"/>
        <w:legacy w:legacy="1" w:legacySpace="0" w:legacyIndent="307"/>
        <w:lvlJc w:val="left"/>
        <w:rPr>
          <w:rFonts w:ascii="Times New Roman" w:hAnsi="Times New Roman" w:hint="default"/>
        </w:rPr>
      </w:lvl>
    </w:lvlOverride>
  </w:num>
  <w:num w:numId="8">
    <w:abstractNumId w:val="7"/>
  </w:num>
  <w:num w:numId="9">
    <w:abstractNumId w:val="3"/>
  </w:num>
  <w:num w:numId="10">
    <w:abstractNumId w:val="1"/>
  </w:num>
  <w:num w:numId="11">
    <w:abstractNumId w:val="2"/>
  </w:num>
  <w:num w:numId="12">
    <w:abstractNumId w:val="6"/>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283A"/>
    <w:rsid w:val="00003E43"/>
    <w:rsid w:val="00005F33"/>
    <w:rsid w:val="000117B8"/>
    <w:rsid w:val="00013B5D"/>
    <w:rsid w:val="00014CBC"/>
    <w:rsid w:val="000175D4"/>
    <w:rsid w:val="000322C3"/>
    <w:rsid w:val="000362C2"/>
    <w:rsid w:val="000376D1"/>
    <w:rsid w:val="0004325B"/>
    <w:rsid w:val="00043D04"/>
    <w:rsid w:val="00044776"/>
    <w:rsid w:val="00047997"/>
    <w:rsid w:val="0005066A"/>
    <w:rsid w:val="00052EFA"/>
    <w:rsid w:val="0005717E"/>
    <w:rsid w:val="00060243"/>
    <w:rsid w:val="00061367"/>
    <w:rsid w:val="0006394A"/>
    <w:rsid w:val="00065A0F"/>
    <w:rsid w:val="000709C5"/>
    <w:rsid w:val="000733A8"/>
    <w:rsid w:val="00074822"/>
    <w:rsid w:val="00074A08"/>
    <w:rsid w:val="00075CEF"/>
    <w:rsid w:val="000763EB"/>
    <w:rsid w:val="000855DD"/>
    <w:rsid w:val="00087E59"/>
    <w:rsid w:val="00090227"/>
    <w:rsid w:val="00092C67"/>
    <w:rsid w:val="00093E0E"/>
    <w:rsid w:val="0009550C"/>
    <w:rsid w:val="00097EC4"/>
    <w:rsid w:val="000A1C26"/>
    <w:rsid w:val="000A5A82"/>
    <w:rsid w:val="000A7853"/>
    <w:rsid w:val="000B16C6"/>
    <w:rsid w:val="000C12D1"/>
    <w:rsid w:val="000C1A0D"/>
    <w:rsid w:val="000C493E"/>
    <w:rsid w:val="000C5311"/>
    <w:rsid w:val="000C686B"/>
    <w:rsid w:val="000D0768"/>
    <w:rsid w:val="000D3CDB"/>
    <w:rsid w:val="000D6AB8"/>
    <w:rsid w:val="000D76A9"/>
    <w:rsid w:val="000E0F9F"/>
    <w:rsid w:val="000E3E75"/>
    <w:rsid w:val="000E456B"/>
    <w:rsid w:val="000E50E4"/>
    <w:rsid w:val="000F4B30"/>
    <w:rsid w:val="000F6562"/>
    <w:rsid w:val="000F6B3A"/>
    <w:rsid w:val="00120649"/>
    <w:rsid w:val="001231FE"/>
    <w:rsid w:val="001246D6"/>
    <w:rsid w:val="0012505A"/>
    <w:rsid w:val="0012571A"/>
    <w:rsid w:val="001278FA"/>
    <w:rsid w:val="00130EDD"/>
    <w:rsid w:val="001319A1"/>
    <w:rsid w:val="00134FDE"/>
    <w:rsid w:val="0013710F"/>
    <w:rsid w:val="0014276D"/>
    <w:rsid w:val="00143945"/>
    <w:rsid w:val="001557B6"/>
    <w:rsid w:val="00162202"/>
    <w:rsid w:val="00164707"/>
    <w:rsid w:val="00164CD2"/>
    <w:rsid w:val="00165F89"/>
    <w:rsid w:val="00170551"/>
    <w:rsid w:val="00172DBE"/>
    <w:rsid w:val="0017477C"/>
    <w:rsid w:val="00176EBD"/>
    <w:rsid w:val="001814CE"/>
    <w:rsid w:val="00184C13"/>
    <w:rsid w:val="001855E0"/>
    <w:rsid w:val="00187990"/>
    <w:rsid w:val="0019032D"/>
    <w:rsid w:val="00194494"/>
    <w:rsid w:val="001A10A2"/>
    <w:rsid w:val="001A7236"/>
    <w:rsid w:val="001A7824"/>
    <w:rsid w:val="001B2BA0"/>
    <w:rsid w:val="001B76BB"/>
    <w:rsid w:val="001C1D13"/>
    <w:rsid w:val="001C6BAC"/>
    <w:rsid w:val="001D0ABB"/>
    <w:rsid w:val="001D0B37"/>
    <w:rsid w:val="001D0E18"/>
    <w:rsid w:val="001D395F"/>
    <w:rsid w:val="001D3EE0"/>
    <w:rsid w:val="001D5141"/>
    <w:rsid w:val="001D51E3"/>
    <w:rsid w:val="001D6D67"/>
    <w:rsid w:val="001E5A81"/>
    <w:rsid w:val="001E6A73"/>
    <w:rsid w:val="001E75E5"/>
    <w:rsid w:val="001F0CB5"/>
    <w:rsid w:val="001F37B8"/>
    <w:rsid w:val="001F3BD8"/>
    <w:rsid w:val="001F439B"/>
    <w:rsid w:val="001F4980"/>
    <w:rsid w:val="001F53B6"/>
    <w:rsid w:val="00200DC7"/>
    <w:rsid w:val="00200F7A"/>
    <w:rsid w:val="00204BF4"/>
    <w:rsid w:val="002227FB"/>
    <w:rsid w:val="00223127"/>
    <w:rsid w:val="002266FB"/>
    <w:rsid w:val="0023041E"/>
    <w:rsid w:val="00231D5F"/>
    <w:rsid w:val="002323E7"/>
    <w:rsid w:val="00233397"/>
    <w:rsid w:val="00236D0E"/>
    <w:rsid w:val="00236E0D"/>
    <w:rsid w:val="00237539"/>
    <w:rsid w:val="0024087C"/>
    <w:rsid w:val="00246D3E"/>
    <w:rsid w:val="002477D9"/>
    <w:rsid w:val="00257D9C"/>
    <w:rsid w:val="002709E7"/>
    <w:rsid w:val="00270F5D"/>
    <w:rsid w:val="00274B7A"/>
    <w:rsid w:val="00274F02"/>
    <w:rsid w:val="00275A08"/>
    <w:rsid w:val="00281AD4"/>
    <w:rsid w:val="00282BE8"/>
    <w:rsid w:val="002844FE"/>
    <w:rsid w:val="00284E8D"/>
    <w:rsid w:val="00285E8F"/>
    <w:rsid w:val="0028793F"/>
    <w:rsid w:val="00287F13"/>
    <w:rsid w:val="0029334A"/>
    <w:rsid w:val="00297852"/>
    <w:rsid w:val="002A4CC3"/>
    <w:rsid w:val="002A4F76"/>
    <w:rsid w:val="002A6203"/>
    <w:rsid w:val="002B1301"/>
    <w:rsid w:val="002B3840"/>
    <w:rsid w:val="002B4219"/>
    <w:rsid w:val="002C0270"/>
    <w:rsid w:val="002C1348"/>
    <w:rsid w:val="002C2169"/>
    <w:rsid w:val="002C3607"/>
    <w:rsid w:val="002C554D"/>
    <w:rsid w:val="002C58C7"/>
    <w:rsid w:val="002C78AD"/>
    <w:rsid w:val="002C7B99"/>
    <w:rsid w:val="002D2835"/>
    <w:rsid w:val="002E2B21"/>
    <w:rsid w:val="002E5C09"/>
    <w:rsid w:val="002F78B1"/>
    <w:rsid w:val="003046BF"/>
    <w:rsid w:val="00304E77"/>
    <w:rsid w:val="003052F1"/>
    <w:rsid w:val="00306202"/>
    <w:rsid w:val="00307942"/>
    <w:rsid w:val="00311CA6"/>
    <w:rsid w:val="00314974"/>
    <w:rsid w:val="00315891"/>
    <w:rsid w:val="00315C6C"/>
    <w:rsid w:val="00317EC4"/>
    <w:rsid w:val="00317FDA"/>
    <w:rsid w:val="00320043"/>
    <w:rsid w:val="0032109C"/>
    <w:rsid w:val="003250C9"/>
    <w:rsid w:val="00336F3E"/>
    <w:rsid w:val="0033738C"/>
    <w:rsid w:val="00345900"/>
    <w:rsid w:val="00345935"/>
    <w:rsid w:val="003505B0"/>
    <w:rsid w:val="00351727"/>
    <w:rsid w:val="00356060"/>
    <w:rsid w:val="003573B9"/>
    <w:rsid w:val="003600FB"/>
    <w:rsid w:val="00360DEB"/>
    <w:rsid w:val="00361A11"/>
    <w:rsid w:val="00362F7F"/>
    <w:rsid w:val="00365C1F"/>
    <w:rsid w:val="003716B3"/>
    <w:rsid w:val="00371F11"/>
    <w:rsid w:val="003732FF"/>
    <w:rsid w:val="0037330B"/>
    <w:rsid w:val="0037765B"/>
    <w:rsid w:val="0038082F"/>
    <w:rsid w:val="00382475"/>
    <w:rsid w:val="003857CB"/>
    <w:rsid w:val="00387616"/>
    <w:rsid w:val="00392F87"/>
    <w:rsid w:val="00393ACD"/>
    <w:rsid w:val="00394BE5"/>
    <w:rsid w:val="00395C60"/>
    <w:rsid w:val="00396D8D"/>
    <w:rsid w:val="003A6D3E"/>
    <w:rsid w:val="003A75AE"/>
    <w:rsid w:val="003B4D51"/>
    <w:rsid w:val="003B57F1"/>
    <w:rsid w:val="003C25C4"/>
    <w:rsid w:val="003C2CBF"/>
    <w:rsid w:val="003C5543"/>
    <w:rsid w:val="003C55F8"/>
    <w:rsid w:val="003C6909"/>
    <w:rsid w:val="003C6B0C"/>
    <w:rsid w:val="003D0C52"/>
    <w:rsid w:val="003D2428"/>
    <w:rsid w:val="003D3A15"/>
    <w:rsid w:val="003E7316"/>
    <w:rsid w:val="003F18A7"/>
    <w:rsid w:val="003F2FD0"/>
    <w:rsid w:val="003F6A80"/>
    <w:rsid w:val="0040401B"/>
    <w:rsid w:val="00413355"/>
    <w:rsid w:val="00416EBE"/>
    <w:rsid w:val="004256CD"/>
    <w:rsid w:val="00426A52"/>
    <w:rsid w:val="004423E4"/>
    <w:rsid w:val="0044293A"/>
    <w:rsid w:val="00444711"/>
    <w:rsid w:val="004550AE"/>
    <w:rsid w:val="00461423"/>
    <w:rsid w:val="004623D6"/>
    <w:rsid w:val="00462B68"/>
    <w:rsid w:val="004667F6"/>
    <w:rsid w:val="0047254C"/>
    <w:rsid w:val="004740C7"/>
    <w:rsid w:val="00475980"/>
    <w:rsid w:val="004813AF"/>
    <w:rsid w:val="004851A0"/>
    <w:rsid w:val="0048619D"/>
    <w:rsid w:val="004873BE"/>
    <w:rsid w:val="00495471"/>
    <w:rsid w:val="004971E9"/>
    <w:rsid w:val="004A1071"/>
    <w:rsid w:val="004A115A"/>
    <w:rsid w:val="004A12E8"/>
    <w:rsid w:val="004A3E82"/>
    <w:rsid w:val="004A5AB3"/>
    <w:rsid w:val="004B2A04"/>
    <w:rsid w:val="004B2BCF"/>
    <w:rsid w:val="004B51C1"/>
    <w:rsid w:val="004C645B"/>
    <w:rsid w:val="004D1286"/>
    <w:rsid w:val="004D1D64"/>
    <w:rsid w:val="004D7C4F"/>
    <w:rsid w:val="004D7CBF"/>
    <w:rsid w:val="004E0EA7"/>
    <w:rsid w:val="004E11EE"/>
    <w:rsid w:val="004E1EC0"/>
    <w:rsid w:val="004F109F"/>
    <w:rsid w:val="004F46AC"/>
    <w:rsid w:val="004F5B23"/>
    <w:rsid w:val="004F5EEF"/>
    <w:rsid w:val="004F6D67"/>
    <w:rsid w:val="004F7228"/>
    <w:rsid w:val="0050059B"/>
    <w:rsid w:val="00505F9B"/>
    <w:rsid w:val="00506644"/>
    <w:rsid w:val="00512631"/>
    <w:rsid w:val="00516AAB"/>
    <w:rsid w:val="00523BAE"/>
    <w:rsid w:val="005256C2"/>
    <w:rsid w:val="00527F69"/>
    <w:rsid w:val="00532399"/>
    <w:rsid w:val="00540C17"/>
    <w:rsid w:val="005460DD"/>
    <w:rsid w:val="00546385"/>
    <w:rsid w:val="005466CE"/>
    <w:rsid w:val="00557B35"/>
    <w:rsid w:val="0056324C"/>
    <w:rsid w:val="00567630"/>
    <w:rsid w:val="0057450E"/>
    <w:rsid w:val="00576105"/>
    <w:rsid w:val="00581C96"/>
    <w:rsid w:val="00582E61"/>
    <w:rsid w:val="00591355"/>
    <w:rsid w:val="00591D07"/>
    <w:rsid w:val="00594A69"/>
    <w:rsid w:val="00594DDE"/>
    <w:rsid w:val="00596D01"/>
    <w:rsid w:val="005A0605"/>
    <w:rsid w:val="005A3285"/>
    <w:rsid w:val="005A59BC"/>
    <w:rsid w:val="005A5A1E"/>
    <w:rsid w:val="005B0E95"/>
    <w:rsid w:val="005B1E77"/>
    <w:rsid w:val="005B212D"/>
    <w:rsid w:val="005B6BC7"/>
    <w:rsid w:val="005C42CC"/>
    <w:rsid w:val="005D25C7"/>
    <w:rsid w:val="005D4618"/>
    <w:rsid w:val="005E031D"/>
    <w:rsid w:val="005E1714"/>
    <w:rsid w:val="005E3BC9"/>
    <w:rsid w:val="005F057B"/>
    <w:rsid w:val="005F14BE"/>
    <w:rsid w:val="005F4610"/>
    <w:rsid w:val="005F4B4D"/>
    <w:rsid w:val="005F6BEB"/>
    <w:rsid w:val="005F74FA"/>
    <w:rsid w:val="00605D6C"/>
    <w:rsid w:val="006063C9"/>
    <w:rsid w:val="006066A4"/>
    <w:rsid w:val="00620F48"/>
    <w:rsid w:val="006253BF"/>
    <w:rsid w:val="006261E6"/>
    <w:rsid w:val="0062718C"/>
    <w:rsid w:val="006301D5"/>
    <w:rsid w:val="00636029"/>
    <w:rsid w:val="00636872"/>
    <w:rsid w:val="00637947"/>
    <w:rsid w:val="00637964"/>
    <w:rsid w:val="0064073F"/>
    <w:rsid w:val="00650125"/>
    <w:rsid w:val="006511FB"/>
    <w:rsid w:val="0065154D"/>
    <w:rsid w:val="006521EA"/>
    <w:rsid w:val="0065438D"/>
    <w:rsid w:val="00657C2C"/>
    <w:rsid w:val="006600E9"/>
    <w:rsid w:val="00664615"/>
    <w:rsid w:val="006725E2"/>
    <w:rsid w:val="00672BB7"/>
    <w:rsid w:val="00681557"/>
    <w:rsid w:val="006822E5"/>
    <w:rsid w:val="006850F0"/>
    <w:rsid w:val="00687890"/>
    <w:rsid w:val="006A4987"/>
    <w:rsid w:val="006A5E79"/>
    <w:rsid w:val="006A6B3E"/>
    <w:rsid w:val="006B021C"/>
    <w:rsid w:val="006B0834"/>
    <w:rsid w:val="006B194D"/>
    <w:rsid w:val="006B23AA"/>
    <w:rsid w:val="006B5364"/>
    <w:rsid w:val="006B7DB1"/>
    <w:rsid w:val="006C0BB1"/>
    <w:rsid w:val="006C0D67"/>
    <w:rsid w:val="006C5973"/>
    <w:rsid w:val="006D216C"/>
    <w:rsid w:val="006D35DB"/>
    <w:rsid w:val="006D3A34"/>
    <w:rsid w:val="006D4011"/>
    <w:rsid w:val="006D474F"/>
    <w:rsid w:val="006D6355"/>
    <w:rsid w:val="006D756F"/>
    <w:rsid w:val="006E4BEE"/>
    <w:rsid w:val="006E656E"/>
    <w:rsid w:val="006E6C13"/>
    <w:rsid w:val="006F259E"/>
    <w:rsid w:val="006F69C9"/>
    <w:rsid w:val="006F73D9"/>
    <w:rsid w:val="006F7418"/>
    <w:rsid w:val="007003BE"/>
    <w:rsid w:val="00701678"/>
    <w:rsid w:val="007054DD"/>
    <w:rsid w:val="00706A00"/>
    <w:rsid w:val="00713256"/>
    <w:rsid w:val="00721545"/>
    <w:rsid w:val="007271DB"/>
    <w:rsid w:val="00731233"/>
    <w:rsid w:val="0073328C"/>
    <w:rsid w:val="0074101C"/>
    <w:rsid w:val="00741802"/>
    <w:rsid w:val="00742AAC"/>
    <w:rsid w:val="00742AE3"/>
    <w:rsid w:val="0074534F"/>
    <w:rsid w:val="007454B3"/>
    <w:rsid w:val="007547B2"/>
    <w:rsid w:val="007547B4"/>
    <w:rsid w:val="00756A98"/>
    <w:rsid w:val="00763A94"/>
    <w:rsid w:val="00764FF3"/>
    <w:rsid w:val="00765B83"/>
    <w:rsid w:val="0077283A"/>
    <w:rsid w:val="00774E5B"/>
    <w:rsid w:val="0077522F"/>
    <w:rsid w:val="007757DD"/>
    <w:rsid w:val="007813C0"/>
    <w:rsid w:val="007872A9"/>
    <w:rsid w:val="00791734"/>
    <w:rsid w:val="00791D4B"/>
    <w:rsid w:val="00796684"/>
    <w:rsid w:val="007A5B27"/>
    <w:rsid w:val="007A6CC7"/>
    <w:rsid w:val="007B319B"/>
    <w:rsid w:val="007B5C05"/>
    <w:rsid w:val="007B769D"/>
    <w:rsid w:val="007C0A12"/>
    <w:rsid w:val="007C64B6"/>
    <w:rsid w:val="007C7986"/>
    <w:rsid w:val="007D05C5"/>
    <w:rsid w:val="007D213A"/>
    <w:rsid w:val="007D6411"/>
    <w:rsid w:val="007E001D"/>
    <w:rsid w:val="007E1658"/>
    <w:rsid w:val="007E63B7"/>
    <w:rsid w:val="007E7174"/>
    <w:rsid w:val="007F4867"/>
    <w:rsid w:val="007F69A7"/>
    <w:rsid w:val="00803118"/>
    <w:rsid w:val="00803C7B"/>
    <w:rsid w:val="008065D2"/>
    <w:rsid w:val="00814915"/>
    <w:rsid w:val="00825010"/>
    <w:rsid w:val="0083267D"/>
    <w:rsid w:val="00841691"/>
    <w:rsid w:val="0084239C"/>
    <w:rsid w:val="00842B73"/>
    <w:rsid w:val="00845D6A"/>
    <w:rsid w:val="00847011"/>
    <w:rsid w:val="00851F12"/>
    <w:rsid w:val="00852D8D"/>
    <w:rsid w:val="00856ABB"/>
    <w:rsid w:val="008639B2"/>
    <w:rsid w:val="00865177"/>
    <w:rsid w:val="008655F5"/>
    <w:rsid w:val="0087007D"/>
    <w:rsid w:val="00874B64"/>
    <w:rsid w:val="008754BD"/>
    <w:rsid w:val="00877AE7"/>
    <w:rsid w:val="00880770"/>
    <w:rsid w:val="008836E9"/>
    <w:rsid w:val="00891346"/>
    <w:rsid w:val="0089620E"/>
    <w:rsid w:val="008A1039"/>
    <w:rsid w:val="008A156D"/>
    <w:rsid w:val="008A4082"/>
    <w:rsid w:val="008A46D0"/>
    <w:rsid w:val="008A5F63"/>
    <w:rsid w:val="008B111B"/>
    <w:rsid w:val="008B411C"/>
    <w:rsid w:val="008B4946"/>
    <w:rsid w:val="008B5A2B"/>
    <w:rsid w:val="008B7631"/>
    <w:rsid w:val="008C34B5"/>
    <w:rsid w:val="008C497D"/>
    <w:rsid w:val="008D4695"/>
    <w:rsid w:val="008D50A0"/>
    <w:rsid w:val="008D5C74"/>
    <w:rsid w:val="008E04E0"/>
    <w:rsid w:val="008E5F13"/>
    <w:rsid w:val="008E6501"/>
    <w:rsid w:val="008E6DEA"/>
    <w:rsid w:val="008F1981"/>
    <w:rsid w:val="008F2C8E"/>
    <w:rsid w:val="00900FE2"/>
    <w:rsid w:val="00901084"/>
    <w:rsid w:val="00901EF3"/>
    <w:rsid w:val="00904242"/>
    <w:rsid w:val="00905445"/>
    <w:rsid w:val="00905B2B"/>
    <w:rsid w:val="0090720D"/>
    <w:rsid w:val="00907E4E"/>
    <w:rsid w:val="009139F4"/>
    <w:rsid w:val="0092091D"/>
    <w:rsid w:val="00920C9C"/>
    <w:rsid w:val="0092189C"/>
    <w:rsid w:val="00925F51"/>
    <w:rsid w:val="00926193"/>
    <w:rsid w:val="009314E3"/>
    <w:rsid w:val="00931A98"/>
    <w:rsid w:val="0093564F"/>
    <w:rsid w:val="00935C9D"/>
    <w:rsid w:val="00941720"/>
    <w:rsid w:val="00941BF4"/>
    <w:rsid w:val="00941E0D"/>
    <w:rsid w:val="00947E6D"/>
    <w:rsid w:val="00952895"/>
    <w:rsid w:val="00956F74"/>
    <w:rsid w:val="0096206B"/>
    <w:rsid w:val="00965890"/>
    <w:rsid w:val="009659D2"/>
    <w:rsid w:val="00966063"/>
    <w:rsid w:val="009767CF"/>
    <w:rsid w:val="00981E02"/>
    <w:rsid w:val="00985AA5"/>
    <w:rsid w:val="009867B5"/>
    <w:rsid w:val="009870F2"/>
    <w:rsid w:val="009A0CA4"/>
    <w:rsid w:val="009A15A9"/>
    <w:rsid w:val="009A491B"/>
    <w:rsid w:val="009B087B"/>
    <w:rsid w:val="009B19F1"/>
    <w:rsid w:val="009B3B96"/>
    <w:rsid w:val="009B4CFC"/>
    <w:rsid w:val="009C225E"/>
    <w:rsid w:val="009C2D7E"/>
    <w:rsid w:val="009C4684"/>
    <w:rsid w:val="009C66FA"/>
    <w:rsid w:val="009D7F4A"/>
    <w:rsid w:val="009E230C"/>
    <w:rsid w:val="009E278C"/>
    <w:rsid w:val="009E4CE3"/>
    <w:rsid w:val="009E606F"/>
    <w:rsid w:val="009E6CEE"/>
    <w:rsid w:val="009F04BA"/>
    <w:rsid w:val="009F177E"/>
    <w:rsid w:val="009F1876"/>
    <w:rsid w:val="009F30F5"/>
    <w:rsid w:val="00A000B7"/>
    <w:rsid w:val="00A05CE5"/>
    <w:rsid w:val="00A13F25"/>
    <w:rsid w:val="00A213F3"/>
    <w:rsid w:val="00A23809"/>
    <w:rsid w:val="00A26235"/>
    <w:rsid w:val="00A264AB"/>
    <w:rsid w:val="00A2724C"/>
    <w:rsid w:val="00A36AA1"/>
    <w:rsid w:val="00A37961"/>
    <w:rsid w:val="00A42095"/>
    <w:rsid w:val="00A4290E"/>
    <w:rsid w:val="00A43FE1"/>
    <w:rsid w:val="00A46D98"/>
    <w:rsid w:val="00A51019"/>
    <w:rsid w:val="00A51C55"/>
    <w:rsid w:val="00A546E8"/>
    <w:rsid w:val="00A549F2"/>
    <w:rsid w:val="00A57AF4"/>
    <w:rsid w:val="00A57DC0"/>
    <w:rsid w:val="00A66112"/>
    <w:rsid w:val="00A67356"/>
    <w:rsid w:val="00A67888"/>
    <w:rsid w:val="00A67F13"/>
    <w:rsid w:val="00A7157D"/>
    <w:rsid w:val="00A717EC"/>
    <w:rsid w:val="00A71B3C"/>
    <w:rsid w:val="00A759F9"/>
    <w:rsid w:val="00A82041"/>
    <w:rsid w:val="00A82165"/>
    <w:rsid w:val="00A84486"/>
    <w:rsid w:val="00A91F25"/>
    <w:rsid w:val="00A956D1"/>
    <w:rsid w:val="00AA055D"/>
    <w:rsid w:val="00AB2909"/>
    <w:rsid w:val="00AB43E7"/>
    <w:rsid w:val="00AB4F26"/>
    <w:rsid w:val="00AC1C31"/>
    <w:rsid w:val="00AC3091"/>
    <w:rsid w:val="00AC5552"/>
    <w:rsid w:val="00AD276B"/>
    <w:rsid w:val="00AD2A59"/>
    <w:rsid w:val="00AD3938"/>
    <w:rsid w:val="00AD6826"/>
    <w:rsid w:val="00AD6E03"/>
    <w:rsid w:val="00AD7283"/>
    <w:rsid w:val="00AE2342"/>
    <w:rsid w:val="00AE4131"/>
    <w:rsid w:val="00AE63DC"/>
    <w:rsid w:val="00AE714D"/>
    <w:rsid w:val="00AF33B2"/>
    <w:rsid w:val="00AF4D65"/>
    <w:rsid w:val="00AF4E7A"/>
    <w:rsid w:val="00B12863"/>
    <w:rsid w:val="00B12D84"/>
    <w:rsid w:val="00B1396C"/>
    <w:rsid w:val="00B13C34"/>
    <w:rsid w:val="00B1554C"/>
    <w:rsid w:val="00B24B09"/>
    <w:rsid w:val="00B26415"/>
    <w:rsid w:val="00B32BA9"/>
    <w:rsid w:val="00B35856"/>
    <w:rsid w:val="00B3619D"/>
    <w:rsid w:val="00B36521"/>
    <w:rsid w:val="00B4336E"/>
    <w:rsid w:val="00B43B99"/>
    <w:rsid w:val="00B463AD"/>
    <w:rsid w:val="00B52F3F"/>
    <w:rsid w:val="00B54899"/>
    <w:rsid w:val="00B550E6"/>
    <w:rsid w:val="00B617A9"/>
    <w:rsid w:val="00B66CC1"/>
    <w:rsid w:val="00B67CF0"/>
    <w:rsid w:val="00B701D5"/>
    <w:rsid w:val="00B70EC5"/>
    <w:rsid w:val="00B81ED6"/>
    <w:rsid w:val="00B8524D"/>
    <w:rsid w:val="00B8652E"/>
    <w:rsid w:val="00B900FA"/>
    <w:rsid w:val="00B9085A"/>
    <w:rsid w:val="00B90C58"/>
    <w:rsid w:val="00B933E4"/>
    <w:rsid w:val="00B9550E"/>
    <w:rsid w:val="00B964C6"/>
    <w:rsid w:val="00B97642"/>
    <w:rsid w:val="00B97B96"/>
    <w:rsid w:val="00BA071F"/>
    <w:rsid w:val="00BA3F20"/>
    <w:rsid w:val="00BA4311"/>
    <w:rsid w:val="00BB29E2"/>
    <w:rsid w:val="00BC4F9F"/>
    <w:rsid w:val="00BC6DB5"/>
    <w:rsid w:val="00BD0F72"/>
    <w:rsid w:val="00BD2494"/>
    <w:rsid w:val="00BD3791"/>
    <w:rsid w:val="00BD5F86"/>
    <w:rsid w:val="00BD742A"/>
    <w:rsid w:val="00BE21AC"/>
    <w:rsid w:val="00BE2732"/>
    <w:rsid w:val="00BE2CE0"/>
    <w:rsid w:val="00BE2FE3"/>
    <w:rsid w:val="00BE4644"/>
    <w:rsid w:val="00BF580D"/>
    <w:rsid w:val="00BF60C2"/>
    <w:rsid w:val="00C01653"/>
    <w:rsid w:val="00C035AB"/>
    <w:rsid w:val="00C0403F"/>
    <w:rsid w:val="00C055B3"/>
    <w:rsid w:val="00C10793"/>
    <w:rsid w:val="00C160C0"/>
    <w:rsid w:val="00C16CE5"/>
    <w:rsid w:val="00C1726E"/>
    <w:rsid w:val="00C21133"/>
    <w:rsid w:val="00C33B82"/>
    <w:rsid w:val="00C34852"/>
    <w:rsid w:val="00C35036"/>
    <w:rsid w:val="00C40526"/>
    <w:rsid w:val="00C437A3"/>
    <w:rsid w:val="00C47CD7"/>
    <w:rsid w:val="00C50266"/>
    <w:rsid w:val="00C516A1"/>
    <w:rsid w:val="00C56000"/>
    <w:rsid w:val="00C56712"/>
    <w:rsid w:val="00C57A00"/>
    <w:rsid w:val="00C706E8"/>
    <w:rsid w:val="00C73BF8"/>
    <w:rsid w:val="00C73F47"/>
    <w:rsid w:val="00C85A86"/>
    <w:rsid w:val="00C9351B"/>
    <w:rsid w:val="00C9416D"/>
    <w:rsid w:val="00C94432"/>
    <w:rsid w:val="00C94E05"/>
    <w:rsid w:val="00C95464"/>
    <w:rsid w:val="00CA44F7"/>
    <w:rsid w:val="00CA4D27"/>
    <w:rsid w:val="00CA7A6B"/>
    <w:rsid w:val="00CB096E"/>
    <w:rsid w:val="00CB162A"/>
    <w:rsid w:val="00CB1B9B"/>
    <w:rsid w:val="00CB220E"/>
    <w:rsid w:val="00CB3D82"/>
    <w:rsid w:val="00CB4EB8"/>
    <w:rsid w:val="00CB5AE7"/>
    <w:rsid w:val="00CC0199"/>
    <w:rsid w:val="00CC36B4"/>
    <w:rsid w:val="00CC45EB"/>
    <w:rsid w:val="00CC4B81"/>
    <w:rsid w:val="00CD0712"/>
    <w:rsid w:val="00CD13A9"/>
    <w:rsid w:val="00CE1460"/>
    <w:rsid w:val="00CE3FE4"/>
    <w:rsid w:val="00CF276D"/>
    <w:rsid w:val="00CF2E46"/>
    <w:rsid w:val="00CF2FF6"/>
    <w:rsid w:val="00CF3D68"/>
    <w:rsid w:val="00CF3E53"/>
    <w:rsid w:val="00CF59C6"/>
    <w:rsid w:val="00CF65F8"/>
    <w:rsid w:val="00CF76B0"/>
    <w:rsid w:val="00D009C1"/>
    <w:rsid w:val="00D00CC1"/>
    <w:rsid w:val="00D01F16"/>
    <w:rsid w:val="00D026F5"/>
    <w:rsid w:val="00D04A00"/>
    <w:rsid w:val="00D0551E"/>
    <w:rsid w:val="00D064CB"/>
    <w:rsid w:val="00D067F7"/>
    <w:rsid w:val="00D072C6"/>
    <w:rsid w:val="00D130D5"/>
    <w:rsid w:val="00D13665"/>
    <w:rsid w:val="00D15D7D"/>
    <w:rsid w:val="00D25438"/>
    <w:rsid w:val="00D27722"/>
    <w:rsid w:val="00D34BCE"/>
    <w:rsid w:val="00D370C5"/>
    <w:rsid w:val="00D40D96"/>
    <w:rsid w:val="00D42DAD"/>
    <w:rsid w:val="00D42F22"/>
    <w:rsid w:val="00D442CC"/>
    <w:rsid w:val="00D46402"/>
    <w:rsid w:val="00D4663C"/>
    <w:rsid w:val="00D47FF6"/>
    <w:rsid w:val="00D55E1A"/>
    <w:rsid w:val="00D574E5"/>
    <w:rsid w:val="00D6069B"/>
    <w:rsid w:val="00D61717"/>
    <w:rsid w:val="00D62E0C"/>
    <w:rsid w:val="00D66F70"/>
    <w:rsid w:val="00D711E7"/>
    <w:rsid w:val="00D73544"/>
    <w:rsid w:val="00D821C6"/>
    <w:rsid w:val="00D83966"/>
    <w:rsid w:val="00D85764"/>
    <w:rsid w:val="00D9551D"/>
    <w:rsid w:val="00DA0045"/>
    <w:rsid w:val="00DA2B86"/>
    <w:rsid w:val="00DA385C"/>
    <w:rsid w:val="00DA5B9A"/>
    <w:rsid w:val="00DA5E7E"/>
    <w:rsid w:val="00DA6D88"/>
    <w:rsid w:val="00DA73BA"/>
    <w:rsid w:val="00DB2551"/>
    <w:rsid w:val="00DB40F8"/>
    <w:rsid w:val="00DB50B6"/>
    <w:rsid w:val="00DC0D0F"/>
    <w:rsid w:val="00DC1175"/>
    <w:rsid w:val="00DC6BBA"/>
    <w:rsid w:val="00DC709B"/>
    <w:rsid w:val="00DD1418"/>
    <w:rsid w:val="00DD4206"/>
    <w:rsid w:val="00DD53FA"/>
    <w:rsid w:val="00DD6416"/>
    <w:rsid w:val="00DD6E62"/>
    <w:rsid w:val="00DE1210"/>
    <w:rsid w:val="00DE1E71"/>
    <w:rsid w:val="00DE34B8"/>
    <w:rsid w:val="00DE5192"/>
    <w:rsid w:val="00DF10F1"/>
    <w:rsid w:val="00DF341E"/>
    <w:rsid w:val="00DF4A25"/>
    <w:rsid w:val="00DF4C57"/>
    <w:rsid w:val="00DF53BF"/>
    <w:rsid w:val="00DF6AF6"/>
    <w:rsid w:val="00E01147"/>
    <w:rsid w:val="00E05E46"/>
    <w:rsid w:val="00E076BD"/>
    <w:rsid w:val="00E10C7C"/>
    <w:rsid w:val="00E13326"/>
    <w:rsid w:val="00E17081"/>
    <w:rsid w:val="00E17BD7"/>
    <w:rsid w:val="00E20D60"/>
    <w:rsid w:val="00E261D6"/>
    <w:rsid w:val="00E30458"/>
    <w:rsid w:val="00E33681"/>
    <w:rsid w:val="00E4679D"/>
    <w:rsid w:val="00E46FAF"/>
    <w:rsid w:val="00E501AC"/>
    <w:rsid w:val="00E5069E"/>
    <w:rsid w:val="00E51EF8"/>
    <w:rsid w:val="00E53920"/>
    <w:rsid w:val="00E53AE1"/>
    <w:rsid w:val="00E557B8"/>
    <w:rsid w:val="00E64DD4"/>
    <w:rsid w:val="00E66852"/>
    <w:rsid w:val="00E67E53"/>
    <w:rsid w:val="00E70B06"/>
    <w:rsid w:val="00E74CC5"/>
    <w:rsid w:val="00E750D5"/>
    <w:rsid w:val="00E75F63"/>
    <w:rsid w:val="00E831B4"/>
    <w:rsid w:val="00E8345C"/>
    <w:rsid w:val="00E85E56"/>
    <w:rsid w:val="00E872A0"/>
    <w:rsid w:val="00E93BFB"/>
    <w:rsid w:val="00E968A5"/>
    <w:rsid w:val="00E97237"/>
    <w:rsid w:val="00E97805"/>
    <w:rsid w:val="00EA1F4A"/>
    <w:rsid w:val="00EB1682"/>
    <w:rsid w:val="00EB1890"/>
    <w:rsid w:val="00EB2518"/>
    <w:rsid w:val="00EB5D37"/>
    <w:rsid w:val="00EB7640"/>
    <w:rsid w:val="00EC143A"/>
    <w:rsid w:val="00EC30C7"/>
    <w:rsid w:val="00EC637B"/>
    <w:rsid w:val="00EC7AB4"/>
    <w:rsid w:val="00ED0389"/>
    <w:rsid w:val="00ED4932"/>
    <w:rsid w:val="00ED5180"/>
    <w:rsid w:val="00ED53E7"/>
    <w:rsid w:val="00EE14BC"/>
    <w:rsid w:val="00EE3A04"/>
    <w:rsid w:val="00EE6B8B"/>
    <w:rsid w:val="00EF123A"/>
    <w:rsid w:val="00EF66C3"/>
    <w:rsid w:val="00EF686C"/>
    <w:rsid w:val="00EF7693"/>
    <w:rsid w:val="00F0135C"/>
    <w:rsid w:val="00F04D90"/>
    <w:rsid w:val="00F06C8F"/>
    <w:rsid w:val="00F150ED"/>
    <w:rsid w:val="00F15483"/>
    <w:rsid w:val="00F157A6"/>
    <w:rsid w:val="00F17604"/>
    <w:rsid w:val="00F21ABA"/>
    <w:rsid w:val="00F242E9"/>
    <w:rsid w:val="00F25CF1"/>
    <w:rsid w:val="00F265D8"/>
    <w:rsid w:val="00F271E6"/>
    <w:rsid w:val="00F3323E"/>
    <w:rsid w:val="00F33C9D"/>
    <w:rsid w:val="00F3419E"/>
    <w:rsid w:val="00F36362"/>
    <w:rsid w:val="00F42064"/>
    <w:rsid w:val="00F45381"/>
    <w:rsid w:val="00F46750"/>
    <w:rsid w:val="00F54F73"/>
    <w:rsid w:val="00F6010A"/>
    <w:rsid w:val="00F60DA9"/>
    <w:rsid w:val="00F6555A"/>
    <w:rsid w:val="00F751BD"/>
    <w:rsid w:val="00F76E82"/>
    <w:rsid w:val="00F77C32"/>
    <w:rsid w:val="00F8089C"/>
    <w:rsid w:val="00F92D36"/>
    <w:rsid w:val="00F95972"/>
    <w:rsid w:val="00F97805"/>
    <w:rsid w:val="00FA38FA"/>
    <w:rsid w:val="00FA3F63"/>
    <w:rsid w:val="00FA4662"/>
    <w:rsid w:val="00FA5B4E"/>
    <w:rsid w:val="00FB201C"/>
    <w:rsid w:val="00FB42E8"/>
    <w:rsid w:val="00FB5762"/>
    <w:rsid w:val="00FC324B"/>
    <w:rsid w:val="00FC34D4"/>
    <w:rsid w:val="00FC3B3A"/>
    <w:rsid w:val="00FC3E59"/>
    <w:rsid w:val="00FD10B6"/>
    <w:rsid w:val="00FD2E17"/>
    <w:rsid w:val="00FD2F58"/>
    <w:rsid w:val="00FD361E"/>
    <w:rsid w:val="00FE0F65"/>
    <w:rsid w:val="00FE141A"/>
    <w:rsid w:val="00FE7BD9"/>
    <w:rsid w:val="00FF1C6E"/>
    <w:rsid w:val="00FF2355"/>
    <w:rsid w:val="00FF3EDF"/>
    <w:rsid w:val="00FF4505"/>
    <w:rsid w:val="00FF5000"/>
    <w:rsid w:val="00FF6B81"/>
    <w:rsid w:val="00FF734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83A"/>
    <w:rPr>
      <w:sz w:val="24"/>
      <w:szCs w:val="24"/>
    </w:rPr>
  </w:style>
  <w:style w:type="paragraph" w:styleId="Heading1">
    <w:name w:val="heading 1"/>
    <w:basedOn w:val="Normal"/>
    <w:next w:val="Normal"/>
    <w:link w:val="Heading1Char"/>
    <w:uiPriority w:val="99"/>
    <w:qFormat/>
    <w:rsid w:val="0096589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F92D36"/>
    <w:pPr>
      <w:keepNext/>
      <w:keepLines/>
      <w:spacing w:before="200"/>
      <w:outlineLvl w:val="1"/>
    </w:pPr>
    <w:rPr>
      <w:rFonts w:ascii="Cambria" w:hAnsi="Cambria"/>
      <w:b/>
      <w:bCs/>
      <w:color w:val="4F81BD"/>
      <w:sz w:val="26"/>
      <w:szCs w:val="26"/>
    </w:rPr>
  </w:style>
  <w:style w:type="paragraph" w:styleId="Heading4">
    <w:name w:val="heading 4"/>
    <w:basedOn w:val="Normal"/>
    <w:link w:val="Heading4Char"/>
    <w:uiPriority w:val="99"/>
    <w:qFormat/>
    <w:rsid w:val="00FE7BD9"/>
    <w:pPr>
      <w:spacing w:before="100" w:beforeAutospacing="1" w:after="100" w:afterAutospacing="1"/>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65890"/>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F92D36"/>
    <w:rPr>
      <w:rFonts w:ascii="Cambria" w:hAnsi="Cambria" w:cs="Times New Roman"/>
      <w:b/>
      <w:bCs/>
      <w:color w:val="4F81BD"/>
      <w:sz w:val="26"/>
      <w:szCs w:val="26"/>
    </w:rPr>
  </w:style>
  <w:style w:type="character" w:customStyle="1" w:styleId="Heading4Char">
    <w:name w:val="Heading 4 Char"/>
    <w:basedOn w:val="DefaultParagraphFont"/>
    <w:link w:val="Heading4"/>
    <w:uiPriority w:val="99"/>
    <w:locked/>
    <w:rsid w:val="00FE7BD9"/>
    <w:rPr>
      <w:rFonts w:cs="Times New Roman"/>
      <w:b/>
      <w:bCs/>
      <w:sz w:val="24"/>
      <w:szCs w:val="24"/>
    </w:rPr>
  </w:style>
  <w:style w:type="paragraph" w:styleId="NormalWeb">
    <w:name w:val="Normal (Web)"/>
    <w:basedOn w:val="Normal"/>
    <w:uiPriority w:val="99"/>
    <w:rsid w:val="0077283A"/>
    <w:pPr>
      <w:spacing w:before="100" w:beforeAutospacing="1" w:after="100" w:afterAutospacing="1"/>
    </w:pPr>
  </w:style>
  <w:style w:type="paragraph" w:customStyle="1" w:styleId="ConsPlusNormal">
    <w:name w:val="ConsPlusNormal"/>
    <w:uiPriority w:val="99"/>
    <w:rsid w:val="0077283A"/>
    <w:pPr>
      <w:autoSpaceDE w:val="0"/>
      <w:autoSpaceDN w:val="0"/>
      <w:adjustRightInd w:val="0"/>
      <w:ind w:firstLine="720"/>
    </w:pPr>
    <w:rPr>
      <w:rFonts w:ascii="Arial" w:hAnsi="Arial" w:cs="Arial"/>
      <w:sz w:val="20"/>
      <w:szCs w:val="20"/>
    </w:rPr>
  </w:style>
  <w:style w:type="character" w:customStyle="1" w:styleId="apple-converted-space">
    <w:name w:val="apple-converted-space"/>
    <w:basedOn w:val="DefaultParagraphFont"/>
    <w:uiPriority w:val="99"/>
    <w:rsid w:val="00D42DAD"/>
    <w:rPr>
      <w:rFonts w:cs="Times New Roman"/>
    </w:rPr>
  </w:style>
  <w:style w:type="paragraph" w:styleId="Header">
    <w:name w:val="header"/>
    <w:basedOn w:val="Normal"/>
    <w:link w:val="HeaderChar"/>
    <w:uiPriority w:val="99"/>
    <w:rsid w:val="00B1396C"/>
    <w:pPr>
      <w:tabs>
        <w:tab w:val="center" w:pos="4677"/>
        <w:tab w:val="right" w:pos="9355"/>
      </w:tabs>
    </w:pPr>
  </w:style>
  <w:style w:type="character" w:customStyle="1" w:styleId="HeaderChar">
    <w:name w:val="Header Char"/>
    <w:basedOn w:val="DefaultParagraphFont"/>
    <w:link w:val="Header"/>
    <w:uiPriority w:val="99"/>
    <w:locked/>
    <w:rsid w:val="009B4CFC"/>
    <w:rPr>
      <w:rFonts w:cs="Times New Roman"/>
      <w:sz w:val="24"/>
      <w:szCs w:val="24"/>
    </w:rPr>
  </w:style>
  <w:style w:type="character" w:styleId="PageNumber">
    <w:name w:val="page number"/>
    <w:basedOn w:val="DefaultParagraphFont"/>
    <w:uiPriority w:val="99"/>
    <w:rsid w:val="00B1396C"/>
    <w:rPr>
      <w:rFonts w:cs="Times New Roman"/>
    </w:rPr>
  </w:style>
  <w:style w:type="table" w:styleId="TableGrid">
    <w:name w:val="Table Grid"/>
    <w:basedOn w:val="TableNormal"/>
    <w:uiPriority w:val="99"/>
    <w:rsid w:val="00B617A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D071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F4505"/>
    <w:rPr>
      <w:rFonts w:cs="Times New Roman"/>
      <w:sz w:val="2"/>
    </w:rPr>
  </w:style>
  <w:style w:type="paragraph" w:styleId="DocumentMap">
    <w:name w:val="Document Map"/>
    <w:basedOn w:val="Normal"/>
    <w:link w:val="DocumentMapChar"/>
    <w:uiPriority w:val="99"/>
    <w:semiHidden/>
    <w:rsid w:val="003B57F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FF4505"/>
    <w:rPr>
      <w:rFonts w:cs="Times New Roman"/>
      <w:sz w:val="2"/>
    </w:rPr>
  </w:style>
  <w:style w:type="paragraph" w:styleId="Footer">
    <w:name w:val="footer"/>
    <w:basedOn w:val="Normal"/>
    <w:link w:val="FooterChar"/>
    <w:uiPriority w:val="99"/>
    <w:rsid w:val="00FE7BD9"/>
    <w:pPr>
      <w:tabs>
        <w:tab w:val="center" w:pos="4677"/>
        <w:tab w:val="right" w:pos="9355"/>
      </w:tabs>
    </w:pPr>
  </w:style>
  <w:style w:type="character" w:customStyle="1" w:styleId="FooterChar">
    <w:name w:val="Footer Char"/>
    <w:basedOn w:val="DefaultParagraphFont"/>
    <w:link w:val="Footer"/>
    <w:uiPriority w:val="99"/>
    <w:locked/>
    <w:rsid w:val="00FE7BD9"/>
    <w:rPr>
      <w:rFonts w:cs="Times New Roman"/>
      <w:sz w:val="24"/>
      <w:szCs w:val="24"/>
    </w:rPr>
  </w:style>
  <w:style w:type="character" w:styleId="Strong">
    <w:name w:val="Strong"/>
    <w:basedOn w:val="DefaultParagraphFont"/>
    <w:uiPriority w:val="99"/>
    <w:qFormat/>
    <w:rsid w:val="00FE7BD9"/>
    <w:rPr>
      <w:rFonts w:cs="Times New Roman"/>
      <w:b/>
      <w:bCs/>
    </w:rPr>
  </w:style>
  <w:style w:type="character" w:customStyle="1" w:styleId="2">
    <w:name w:val="Основной текст (2)_"/>
    <w:basedOn w:val="DefaultParagraphFont"/>
    <w:link w:val="20"/>
    <w:uiPriority w:val="99"/>
    <w:locked/>
    <w:rsid w:val="005F74FA"/>
    <w:rPr>
      <w:rFonts w:cs="Times New Roman"/>
      <w:b/>
      <w:bCs/>
      <w:spacing w:val="-9"/>
      <w:sz w:val="23"/>
      <w:szCs w:val="23"/>
      <w:shd w:val="clear" w:color="auto" w:fill="FFFFFF"/>
    </w:rPr>
  </w:style>
  <w:style w:type="paragraph" w:customStyle="1" w:styleId="20">
    <w:name w:val="Основной текст (2)"/>
    <w:basedOn w:val="Normal"/>
    <w:link w:val="2"/>
    <w:uiPriority w:val="99"/>
    <w:rsid w:val="005F74FA"/>
    <w:pPr>
      <w:widowControl w:val="0"/>
      <w:shd w:val="clear" w:color="auto" w:fill="FFFFFF"/>
      <w:spacing w:after="360" w:line="240" w:lineRule="atLeast"/>
    </w:pPr>
    <w:rPr>
      <w:b/>
      <w:bCs/>
      <w:spacing w:val="-9"/>
      <w:sz w:val="23"/>
      <w:szCs w:val="23"/>
    </w:rPr>
  </w:style>
  <w:style w:type="character" w:customStyle="1" w:styleId="a">
    <w:name w:val="Основной текст + Полужирный"/>
    <w:aliases w:val="Интервал 0 pt"/>
    <w:basedOn w:val="DefaultParagraphFont"/>
    <w:uiPriority w:val="99"/>
    <w:rsid w:val="00A23809"/>
    <w:rPr>
      <w:rFonts w:ascii="Times New Roman" w:hAnsi="Times New Roman" w:cs="Times New Roman"/>
      <w:b/>
      <w:bCs/>
      <w:spacing w:val="-9"/>
      <w:sz w:val="23"/>
      <w:szCs w:val="23"/>
      <w:u w:val="none"/>
    </w:rPr>
  </w:style>
  <w:style w:type="paragraph" w:styleId="ListParagraph">
    <w:name w:val="List Paragraph"/>
    <w:basedOn w:val="Normal"/>
    <w:uiPriority w:val="99"/>
    <w:qFormat/>
    <w:rsid w:val="002E5C09"/>
    <w:pPr>
      <w:ind w:left="720"/>
      <w:contextualSpacing/>
    </w:pPr>
  </w:style>
  <w:style w:type="character" w:customStyle="1" w:styleId="BodyTextChar">
    <w:name w:val="Body Text Char"/>
    <w:uiPriority w:val="99"/>
    <w:locked/>
    <w:rsid w:val="00134FDE"/>
    <w:rPr>
      <w:spacing w:val="-5"/>
      <w:sz w:val="23"/>
      <w:shd w:val="clear" w:color="auto" w:fill="FFFFFF"/>
    </w:rPr>
  </w:style>
  <w:style w:type="paragraph" w:styleId="BodyText">
    <w:name w:val="Body Text"/>
    <w:basedOn w:val="Normal"/>
    <w:link w:val="BodyTextChar1"/>
    <w:uiPriority w:val="99"/>
    <w:rsid w:val="00134FDE"/>
    <w:pPr>
      <w:widowControl w:val="0"/>
      <w:shd w:val="clear" w:color="auto" w:fill="FFFFFF"/>
      <w:spacing w:before="360" w:line="280" w:lineRule="exact"/>
      <w:jc w:val="both"/>
    </w:pPr>
    <w:rPr>
      <w:spacing w:val="-5"/>
      <w:sz w:val="23"/>
      <w:szCs w:val="23"/>
    </w:rPr>
  </w:style>
  <w:style w:type="character" w:customStyle="1" w:styleId="BodyTextChar1">
    <w:name w:val="Body Text Char1"/>
    <w:basedOn w:val="DefaultParagraphFont"/>
    <w:link w:val="BodyText"/>
    <w:uiPriority w:val="99"/>
    <w:semiHidden/>
    <w:locked/>
    <w:rsid w:val="00FF4505"/>
    <w:rPr>
      <w:rFonts w:cs="Times New Roman"/>
      <w:sz w:val="24"/>
      <w:szCs w:val="24"/>
    </w:rPr>
  </w:style>
  <w:style w:type="character" w:customStyle="1" w:styleId="1">
    <w:name w:val="Основной текст Знак1"/>
    <w:basedOn w:val="DefaultParagraphFont"/>
    <w:uiPriority w:val="99"/>
    <w:rsid w:val="00134FDE"/>
    <w:rPr>
      <w:rFonts w:cs="Times New Roman"/>
      <w:sz w:val="24"/>
      <w:szCs w:val="24"/>
    </w:rPr>
  </w:style>
  <w:style w:type="character" w:styleId="Hyperlink">
    <w:name w:val="Hyperlink"/>
    <w:basedOn w:val="DefaultParagraphFont"/>
    <w:uiPriority w:val="99"/>
    <w:rsid w:val="000175D4"/>
    <w:rPr>
      <w:rFonts w:cs="Times New Roman"/>
      <w:color w:val="0000FF"/>
      <w:u w:val="single"/>
    </w:rPr>
  </w:style>
  <w:style w:type="character" w:customStyle="1" w:styleId="FontStyle12">
    <w:name w:val="Font Style12"/>
    <w:basedOn w:val="DefaultParagraphFont"/>
    <w:uiPriority w:val="99"/>
    <w:rsid w:val="00841691"/>
    <w:rPr>
      <w:rFonts w:ascii="Times New Roman" w:hAnsi="Times New Roman" w:cs="Times New Roman"/>
      <w:sz w:val="24"/>
      <w:szCs w:val="24"/>
    </w:rPr>
  </w:style>
  <w:style w:type="character" w:styleId="FollowedHyperlink">
    <w:name w:val="FollowedHyperlink"/>
    <w:basedOn w:val="DefaultParagraphFont"/>
    <w:uiPriority w:val="99"/>
    <w:rsid w:val="00C055B3"/>
    <w:rPr>
      <w:rFonts w:cs="Times New Roman"/>
      <w:color w:val="800080"/>
      <w:u w:val="single"/>
    </w:rPr>
  </w:style>
  <w:style w:type="paragraph" w:styleId="FootnoteText">
    <w:name w:val="footnote text"/>
    <w:basedOn w:val="Normal"/>
    <w:link w:val="FootnoteTextChar"/>
    <w:uiPriority w:val="99"/>
    <w:rsid w:val="0037765B"/>
    <w:rPr>
      <w:sz w:val="20"/>
      <w:szCs w:val="20"/>
    </w:rPr>
  </w:style>
  <w:style w:type="character" w:customStyle="1" w:styleId="FootnoteTextChar">
    <w:name w:val="Footnote Text Char"/>
    <w:basedOn w:val="DefaultParagraphFont"/>
    <w:link w:val="FootnoteText"/>
    <w:uiPriority w:val="99"/>
    <w:locked/>
    <w:rsid w:val="0037765B"/>
    <w:rPr>
      <w:rFonts w:cs="Times New Roman"/>
    </w:rPr>
  </w:style>
  <w:style w:type="character" w:styleId="FootnoteReference">
    <w:name w:val="footnote reference"/>
    <w:basedOn w:val="DefaultParagraphFont"/>
    <w:uiPriority w:val="99"/>
    <w:rsid w:val="0037765B"/>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386221996">
      <w:marLeft w:val="0"/>
      <w:marRight w:val="0"/>
      <w:marTop w:val="0"/>
      <w:marBottom w:val="0"/>
      <w:divBdr>
        <w:top w:val="none" w:sz="0" w:space="0" w:color="auto"/>
        <w:left w:val="none" w:sz="0" w:space="0" w:color="auto"/>
        <w:bottom w:val="none" w:sz="0" w:space="0" w:color="auto"/>
        <w:right w:val="none" w:sz="0" w:space="0" w:color="auto"/>
      </w:divBdr>
    </w:div>
    <w:div w:id="1386221997">
      <w:marLeft w:val="0"/>
      <w:marRight w:val="0"/>
      <w:marTop w:val="0"/>
      <w:marBottom w:val="0"/>
      <w:divBdr>
        <w:top w:val="none" w:sz="0" w:space="0" w:color="auto"/>
        <w:left w:val="none" w:sz="0" w:space="0" w:color="auto"/>
        <w:bottom w:val="none" w:sz="0" w:space="0" w:color="auto"/>
        <w:right w:val="none" w:sz="0" w:space="0" w:color="auto"/>
      </w:divBdr>
    </w:div>
    <w:div w:id="1386221998">
      <w:marLeft w:val="0"/>
      <w:marRight w:val="0"/>
      <w:marTop w:val="0"/>
      <w:marBottom w:val="0"/>
      <w:divBdr>
        <w:top w:val="none" w:sz="0" w:space="0" w:color="auto"/>
        <w:left w:val="none" w:sz="0" w:space="0" w:color="auto"/>
        <w:bottom w:val="none" w:sz="0" w:space="0" w:color="auto"/>
        <w:right w:val="none" w:sz="0" w:space="0" w:color="auto"/>
      </w:divBdr>
    </w:div>
    <w:div w:id="13862219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157465E28EAFD68F70CD053E388A57C3A530B3B77D7C0ABCFACE2BC48F30AA0BE7E9541C6AC5B6k4Z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3DF7AAE29AE5397864BCF082DAB03E6DFB8803AB2FB5070989BDC406FF85B6AFF872627784B4BDD12tF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75</TotalTime>
  <Pages>16</Pages>
  <Words>5385</Words>
  <Characters>30701</Characters>
  <Application>Microsoft Office Outlook</Application>
  <DocSecurity>0</DocSecurity>
  <Lines>0</Lines>
  <Paragraphs>0</Paragraphs>
  <ScaleCrop>false</ScaleCrop>
  <Company>MoBIL 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subject/>
  <dc:creator>Администратор</dc:creator>
  <cp:keywords/>
  <dc:description/>
  <cp:lastModifiedBy>USER</cp:lastModifiedBy>
  <cp:revision>8</cp:revision>
  <cp:lastPrinted>2016-08-18T06:42:00Z</cp:lastPrinted>
  <dcterms:created xsi:type="dcterms:W3CDTF">2017-11-07T06:15:00Z</dcterms:created>
  <dcterms:modified xsi:type="dcterms:W3CDTF">2019-01-25T11:14:00Z</dcterms:modified>
</cp:coreProperties>
</file>