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F4" w:rsidRDefault="00A166F4">
      <w:pPr>
        <w:spacing w:after="120"/>
        <w:jc w:val="right"/>
        <w:rPr>
          <w:sz w:val="16"/>
          <w:szCs w:val="16"/>
        </w:rPr>
      </w:pPr>
      <w:r w:rsidRPr="005019D1">
        <w:rPr>
          <w:sz w:val="16"/>
          <w:szCs w:val="16"/>
        </w:rPr>
        <w:t>(</w:t>
      </w:r>
      <w:r>
        <w:rPr>
          <w:sz w:val="16"/>
          <w:szCs w:val="16"/>
        </w:rPr>
        <w:t>в ред. Приказа Судебного департамента при Верховном Суде РФ от 18.03.2013 № 61)</w:t>
      </w:r>
    </w:p>
    <w:p w:rsidR="00A166F4" w:rsidRPr="005019D1" w:rsidRDefault="00A166F4">
      <w:pPr>
        <w:spacing w:after="4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№ </w:t>
      </w:r>
      <w:r w:rsidRPr="005019D1">
        <w:rPr>
          <w:sz w:val="24"/>
          <w:szCs w:val="24"/>
        </w:rPr>
        <w:t>63</w:t>
      </w:r>
    </w:p>
    <w:p w:rsidR="00A166F4" w:rsidRDefault="00A166F4">
      <w:pPr>
        <w:ind w:left="5670"/>
        <w:rPr>
          <w:sz w:val="24"/>
          <w:szCs w:val="24"/>
        </w:rPr>
      </w:pPr>
      <w:r>
        <w:rPr>
          <w:sz w:val="24"/>
          <w:szCs w:val="24"/>
        </w:rPr>
        <w:t>Председателю суда</w:t>
      </w:r>
    </w:p>
    <w:p w:rsidR="00A166F4" w:rsidRDefault="00A166F4">
      <w:pPr>
        <w:ind w:left="5670"/>
        <w:rPr>
          <w:sz w:val="24"/>
          <w:szCs w:val="24"/>
        </w:rPr>
      </w:pPr>
      <w:r>
        <w:rPr>
          <w:sz w:val="24"/>
          <w:szCs w:val="24"/>
        </w:rPr>
        <w:t>(председательствующему судье)</w:t>
      </w:r>
    </w:p>
    <w:p w:rsidR="00A166F4" w:rsidRDefault="00A166F4">
      <w:pPr>
        <w:ind w:left="5670"/>
        <w:rPr>
          <w:sz w:val="24"/>
          <w:szCs w:val="24"/>
        </w:rPr>
      </w:pPr>
    </w:p>
    <w:p w:rsidR="00A166F4" w:rsidRDefault="00A166F4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A166F4" w:rsidRDefault="00A166F4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A166F4" w:rsidRDefault="00A166F4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:rsidR="00A166F4" w:rsidRDefault="00A166F4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166F4" w:rsidRDefault="00A166F4">
      <w:pPr>
        <w:pBdr>
          <w:top w:val="single" w:sz="4" w:space="1" w:color="auto"/>
        </w:pBdr>
        <w:ind w:left="5670" w:right="113"/>
        <w:jc w:val="center"/>
      </w:pPr>
      <w:r>
        <w:t>(Ф.И.О., процессуальное положение, данные документа, удостоверяющего личность и полномочия)</w:t>
      </w:r>
    </w:p>
    <w:p w:rsidR="00A166F4" w:rsidRDefault="00A166F4">
      <w:pPr>
        <w:ind w:left="5670"/>
        <w:rPr>
          <w:sz w:val="24"/>
          <w:szCs w:val="24"/>
        </w:rPr>
      </w:pPr>
      <w:r>
        <w:rPr>
          <w:sz w:val="24"/>
          <w:szCs w:val="24"/>
        </w:rPr>
        <w:t>проживающего по адресу:</w:t>
      </w:r>
    </w:p>
    <w:p w:rsidR="00A166F4" w:rsidRDefault="00A166F4">
      <w:pPr>
        <w:ind w:left="5670"/>
        <w:rPr>
          <w:sz w:val="24"/>
          <w:szCs w:val="24"/>
        </w:rPr>
      </w:pPr>
    </w:p>
    <w:p w:rsidR="00A166F4" w:rsidRDefault="00A166F4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A166F4" w:rsidRDefault="00A166F4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166F4" w:rsidRDefault="00A166F4">
      <w:pPr>
        <w:pBdr>
          <w:top w:val="single" w:sz="4" w:space="1" w:color="auto"/>
        </w:pBdr>
        <w:ind w:left="5670" w:right="113"/>
        <w:rPr>
          <w:sz w:val="2"/>
          <w:szCs w:val="2"/>
        </w:rPr>
      </w:pPr>
    </w:p>
    <w:p w:rsidR="00A166F4" w:rsidRDefault="00A166F4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  </w:t>
      </w:r>
    </w:p>
    <w:p w:rsidR="00A166F4" w:rsidRDefault="00A166F4">
      <w:pPr>
        <w:pBdr>
          <w:top w:val="single" w:sz="4" w:space="1" w:color="auto"/>
        </w:pBdr>
        <w:ind w:left="8732"/>
        <w:rPr>
          <w:sz w:val="2"/>
          <w:szCs w:val="2"/>
        </w:rPr>
      </w:pPr>
    </w:p>
    <w:p w:rsidR="00A166F4" w:rsidRDefault="00A166F4">
      <w:pPr>
        <w:ind w:left="5670"/>
        <w:rPr>
          <w:sz w:val="24"/>
          <w:szCs w:val="24"/>
        </w:rPr>
      </w:pPr>
    </w:p>
    <w:p w:rsidR="00A166F4" w:rsidRDefault="00A166F4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A166F4" w:rsidRDefault="00A166F4">
      <w:pPr>
        <w:spacing w:before="60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копии судебного акта</w:t>
      </w:r>
    </w:p>
    <w:p w:rsidR="00A166F4" w:rsidRDefault="00A166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Прошу выдать мне копию(ии) судебных актов  </w:t>
      </w:r>
    </w:p>
    <w:p w:rsidR="00A166F4" w:rsidRDefault="00A166F4">
      <w:pPr>
        <w:pBdr>
          <w:top w:val="single" w:sz="4" w:space="1" w:color="auto"/>
        </w:pBdr>
        <w:ind w:left="5716"/>
        <w:rPr>
          <w:sz w:val="2"/>
          <w:szCs w:val="2"/>
        </w:rPr>
      </w:pPr>
    </w:p>
    <w:p w:rsidR="00A166F4" w:rsidRDefault="00A166F4">
      <w:pPr>
        <w:rPr>
          <w:sz w:val="24"/>
          <w:szCs w:val="24"/>
        </w:rPr>
      </w:pPr>
    </w:p>
    <w:p w:rsidR="00A166F4" w:rsidRDefault="00A166F4">
      <w:pPr>
        <w:pBdr>
          <w:top w:val="single" w:sz="4" w:space="1" w:color="auto"/>
        </w:pBdr>
        <w:jc w:val="center"/>
      </w:pPr>
      <w:r>
        <w:t>(указание наименование и реквизиты судебного акта)</w:t>
      </w:r>
    </w:p>
    <w:p w:rsidR="00A166F4" w:rsidRDefault="00A166F4">
      <w:pPr>
        <w:rPr>
          <w:sz w:val="24"/>
          <w:szCs w:val="24"/>
        </w:rPr>
      </w:pPr>
      <w:r>
        <w:rPr>
          <w:sz w:val="24"/>
          <w:szCs w:val="24"/>
        </w:rPr>
        <w:t xml:space="preserve">по делу/материалу  </w:t>
      </w:r>
    </w:p>
    <w:p w:rsidR="00A166F4" w:rsidRDefault="00A166F4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A166F4" w:rsidRDefault="00A166F4">
      <w:pPr>
        <w:rPr>
          <w:sz w:val="24"/>
          <w:szCs w:val="24"/>
        </w:rPr>
      </w:pPr>
    </w:p>
    <w:p w:rsidR="00A166F4" w:rsidRDefault="00A166F4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Ind w:w="5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2268"/>
        <w:gridCol w:w="3289"/>
      </w:tblGrid>
      <w:tr w:rsidR="00A166F4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Подпись/Ф.И.О. (расшифровать):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66F4" w:rsidRDefault="00A166F4">
      <w:pPr>
        <w:rPr>
          <w:sz w:val="2"/>
          <w:szCs w:val="2"/>
        </w:rPr>
      </w:pPr>
    </w:p>
    <w:tbl>
      <w:tblPr>
        <w:tblW w:w="0" w:type="auto"/>
        <w:tblInd w:w="5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55"/>
        <w:gridCol w:w="1701"/>
        <w:gridCol w:w="369"/>
        <w:gridCol w:w="368"/>
        <w:gridCol w:w="340"/>
      </w:tblGrid>
      <w:tr w:rsidR="00A166F4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6F4" w:rsidRDefault="00A1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6F4" w:rsidRDefault="00A16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6F4" w:rsidRDefault="00A166F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6F4" w:rsidRDefault="00A166F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166F4" w:rsidRDefault="00A166F4">
      <w:pPr>
        <w:spacing w:before="24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2. Копию судебного акта получил  </w:t>
      </w:r>
    </w:p>
    <w:p w:rsidR="00A166F4" w:rsidRDefault="00A166F4">
      <w:pPr>
        <w:pBdr>
          <w:top w:val="single" w:sz="4" w:space="1" w:color="auto"/>
        </w:pBdr>
        <w:ind w:left="4179"/>
        <w:jc w:val="center"/>
      </w:pPr>
      <w:r>
        <w:t>(Ф.И.О. и подпись лица, получившего копию, дата выдачи копии)</w:t>
      </w:r>
    </w:p>
    <w:p w:rsidR="00A166F4" w:rsidRDefault="00A166F4">
      <w:pPr>
        <w:spacing w:before="24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3. Выдал  </w:t>
      </w:r>
    </w:p>
    <w:p w:rsidR="00A166F4" w:rsidRDefault="00A166F4">
      <w:pPr>
        <w:pBdr>
          <w:top w:val="single" w:sz="4" w:space="1" w:color="auto"/>
        </w:pBdr>
        <w:ind w:left="1610"/>
        <w:jc w:val="center"/>
      </w:pPr>
      <w:r>
        <w:t>(должность, Ф.И.О., подпись работника аппарата суда, выдавшего судебное дело, дата)</w:t>
      </w:r>
    </w:p>
    <w:p w:rsidR="00A166F4" w:rsidRDefault="00A166F4">
      <w:pPr>
        <w:rPr>
          <w:sz w:val="24"/>
          <w:szCs w:val="24"/>
        </w:rPr>
      </w:pPr>
    </w:p>
    <w:sectPr w:rsidR="00A166F4" w:rsidSect="00A166F4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6F4" w:rsidRDefault="00A166F4">
      <w:r>
        <w:separator/>
      </w:r>
    </w:p>
  </w:endnote>
  <w:endnote w:type="continuationSeparator" w:id="0">
    <w:p w:rsidR="00A166F4" w:rsidRDefault="00A16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6F4" w:rsidRDefault="00A166F4">
      <w:r>
        <w:separator/>
      </w:r>
    </w:p>
  </w:footnote>
  <w:footnote w:type="continuationSeparator" w:id="0">
    <w:p w:rsidR="00A166F4" w:rsidRDefault="00A16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6F4" w:rsidRDefault="00A166F4">
    <w:pPr>
      <w:pStyle w:val="Header"/>
      <w:jc w:val="right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38B"/>
    <w:multiLevelType w:val="singleLevel"/>
    <w:tmpl w:val="EF10E9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19D1"/>
    <w:rsid w:val="005019D1"/>
    <w:rsid w:val="00A1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6A4"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16A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6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105</Words>
  <Characters>604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2013-04-15T09:19:00Z</cp:lastPrinted>
  <dcterms:created xsi:type="dcterms:W3CDTF">2026-06-16T07:57:00Z</dcterms:created>
  <dcterms:modified xsi:type="dcterms:W3CDTF">2026-06-16T07:57:00Z</dcterms:modified>
</cp:coreProperties>
</file>