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608" w:rsidRPr="001E7E1B" w:rsidRDefault="00C54608" w:rsidP="001E7E1B">
      <w:pPr>
        <w:jc w:val="right"/>
        <w:rPr>
          <w:rFonts w:ascii="Times New Roman" w:hAnsi="Times New Roman"/>
        </w:rPr>
      </w:pPr>
      <w:r w:rsidRPr="001E7E1B">
        <w:rPr>
          <w:rFonts w:ascii="Times New Roman" w:hAnsi="Times New Roman"/>
        </w:rPr>
        <w:t>В [наименование суда, в который подается заявление]</w:t>
      </w:r>
    </w:p>
    <w:p w:rsidR="00C54608" w:rsidRPr="001E7E1B" w:rsidRDefault="00C54608" w:rsidP="001E7E1B">
      <w:pPr>
        <w:jc w:val="right"/>
        <w:rPr>
          <w:rFonts w:ascii="Times New Roman" w:hAnsi="Times New Roman"/>
        </w:rPr>
      </w:pPr>
    </w:p>
    <w:p w:rsidR="00C54608" w:rsidRPr="001E7E1B" w:rsidRDefault="00C54608" w:rsidP="001E7E1B">
      <w:pPr>
        <w:jc w:val="right"/>
        <w:rPr>
          <w:rFonts w:ascii="Times New Roman" w:hAnsi="Times New Roman"/>
        </w:rPr>
      </w:pPr>
      <w:r w:rsidRPr="001E7E1B">
        <w:rPr>
          <w:rFonts w:ascii="Times New Roman" w:hAnsi="Times New Roman"/>
        </w:rPr>
        <w:t>от истца: [наименование/Ф. И. О.]</w:t>
      </w:r>
    </w:p>
    <w:p w:rsidR="00C54608" w:rsidRPr="001E7E1B" w:rsidRDefault="00C54608" w:rsidP="001E7E1B">
      <w:pPr>
        <w:jc w:val="right"/>
        <w:rPr>
          <w:rFonts w:ascii="Times New Roman" w:hAnsi="Times New Roman"/>
        </w:rPr>
      </w:pPr>
      <w:r w:rsidRPr="001E7E1B">
        <w:rPr>
          <w:rFonts w:ascii="Times New Roman" w:hAnsi="Times New Roman"/>
        </w:rPr>
        <w:t>адрес: [вписать нужное]</w:t>
      </w:r>
    </w:p>
    <w:p w:rsidR="00C54608" w:rsidRPr="001E7E1B" w:rsidRDefault="00C54608" w:rsidP="001E7E1B">
      <w:pPr>
        <w:jc w:val="right"/>
        <w:rPr>
          <w:rFonts w:ascii="Times New Roman" w:hAnsi="Times New Roman"/>
        </w:rPr>
      </w:pPr>
      <w:bookmarkStart w:id="0" w:name="_GoBack"/>
      <w:bookmarkEnd w:id="0"/>
      <w:r w:rsidRPr="001E7E1B">
        <w:rPr>
          <w:rFonts w:ascii="Times New Roman" w:hAnsi="Times New Roman"/>
        </w:rPr>
        <w:t>телефон/факс: [вписать нужное]</w:t>
      </w:r>
    </w:p>
    <w:p w:rsidR="00C54608" w:rsidRPr="001E7E1B" w:rsidRDefault="00C54608" w:rsidP="001E7E1B">
      <w:pPr>
        <w:jc w:val="right"/>
        <w:rPr>
          <w:rFonts w:ascii="Times New Roman" w:hAnsi="Times New Roman"/>
        </w:rPr>
      </w:pPr>
      <w:r w:rsidRPr="001E7E1B">
        <w:rPr>
          <w:rFonts w:ascii="Times New Roman" w:hAnsi="Times New Roman"/>
        </w:rPr>
        <w:t>адрес электронной почты: [вписать нужное]</w:t>
      </w:r>
    </w:p>
    <w:p w:rsidR="00C54608" w:rsidRPr="001E7E1B" w:rsidRDefault="00C54608" w:rsidP="001E7E1B">
      <w:pPr>
        <w:jc w:val="center"/>
        <w:rPr>
          <w:rFonts w:ascii="Times New Roman" w:hAnsi="Times New Roman"/>
        </w:rPr>
      </w:pPr>
    </w:p>
    <w:p w:rsidR="00C54608" w:rsidRPr="001E7E1B" w:rsidRDefault="00C54608" w:rsidP="001E7E1B">
      <w:pPr>
        <w:jc w:val="center"/>
        <w:rPr>
          <w:rFonts w:ascii="Times New Roman" w:hAnsi="Times New Roman"/>
        </w:rPr>
      </w:pPr>
      <w:r w:rsidRPr="001E7E1B">
        <w:rPr>
          <w:rFonts w:ascii="Times New Roman" w:hAnsi="Times New Roman"/>
        </w:rPr>
        <w:t>Заявление</w:t>
      </w:r>
    </w:p>
    <w:p w:rsidR="00C54608" w:rsidRPr="001E7E1B" w:rsidRDefault="00C54608" w:rsidP="001E7E1B">
      <w:pPr>
        <w:jc w:val="center"/>
        <w:rPr>
          <w:rFonts w:ascii="Times New Roman" w:hAnsi="Times New Roman"/>
        </w:rPr>
      </w:pPr>
      <w:r w:rsidRPr="001E7E1B">
        <w:rPr>
          <w:rFonts w:ascii="Times New Roman" w:hAnsi="Times New Roman"/>
        </w:rPr>
        <w:t>о выдаче справки на возврат государственной пошлины (гражданский процесс)</w:t>
      </w:r>
    </w:p>
    <w:p w:rsidR="00C54608" w:rsidRPr="001E7E1B" w:rsidRDefault="00C54608" w:rsidP="001E7E1B">
      <w:pPr>
        <w:rPr>
          <w:rFonts w:ascii="Times New Roman" w:hAnsi="Times New Roman"/>
        </w:rPr>
      </w:pPr>
    </w:p>
    <w:p w:rsidR="00C54608" w:rsidRPr="001E7E1B" w:rsidRDefault="00C54608" w:rsidP="001E7E1B">
      <w:pPr>
        <w:rPr>
          <w:rFonts w:ascii="Times New Roman" w:hAnsi="Times New Roman"/>
        </w:rPr>
      </w:pPr>
      <w:r w:rsidRPr="001E7E1B">
        <w:rPr>
          <w:rFonts w:ascii="Times New Roman" w:hAnsi="Times New Roman"/>
        </w:rPr>
        <w:t>[Число, месяц, год] истец [наименование/Ф. И. О.] обратился в [наименование суда] с исковым заявлением к ответчику [наименование/Ф. И. О.] о [указать предмет спора и размер имущественных требований].</w:t>
      </w:r>
    </w:p>
    <w:p w:rsidR="00C54608" w:rsidRPr="001E7E1B" w:rsidRDefault="00C54608" w:rsidP="001E7E1B">
      <w:pPr>
        <w:rPr>
          <w:rFonts w:ascii="Times New Roman" w:hAnsi="Times New Roman"/>
        </w:rPr>
      </w:pPr>
    </w:p>
    <w:p w:rsidR="00C54608" w:rsidRPr="001E7E1B" w:rsidRDefault="00C54608" w:rsidP="001E7E1B">
      <w:pPr>
        <w:rPr>
          <w:rFonts w:ascii="Times New Roman" w:hAnsi="Times New Roman"/>
        </w:rPr>
      </w:pPr>
      <w:r w:rsidRPr="001E7E1B">
        <w:rPr>
          <w:rFonts w:ascii="Times New Roman" w:hAnsi="Times New Roman"/>
        </w:rPr>
        <w:t>Истцом была уплачена сумма государственной пошлины в размере [сумма цифрами и прописью] рублей, что подтверждается [указать нужное: квитанция об оплате государственной пошлины N (значение) от (число, месяц, год)/платежное поручение N (значение) от (число, месяц, год)].</w:t>
      </w:r>
    </w:p>
    <w:p w:rsidR="00C54608" w:rsidRPr="001E7E1B" w:rsidRDefault="00C54608" w:rsidP="001E7E1B">
      <w:pPr>
        <w:rPr>
          <w:rFonts w:ascii="Times New Roman" w:hAnsi="Times New Roman"/>
        </w:rPr>
      </w:pPr>
    </w:p>
    <w:p w:rsidR="00C54608" w:rsidRPr="001E7E1B" w:rsidRDefault="00C54608" w:rsidP="001E7E1B">
      <w:pPr>
        <w:rPr>
          <w:rFonts w:ascii="Times New Roman" w:hAnsi="Times New Roman"/>
        </w:rPr>
      </w:pPr>
      <w:r w:rsidRPr="001E7E1B">
        <w:rPr>
          <w:rFonts w:ascii="Times New Roman" w:hAnsi="Times New Roman"/>
        </w:rPr>
        <w:t>В связи с [возвращением заявления, жалобы или иного обращения судом/отказа судом в принятии заявления, жалобы или иного обращения] и на основании пп. 2 п. 1, п. 3 ст. 333.40 Налогового кодекса Российской Федерации прошу выдать справку на возврат истцу [наименование/Ф. И. О.] государственной пошлины в размере [сумма цифрами и прописью] рублей.</w:t>
      </w:r>
    </w:p>
    <w:p w:rsidR="00C54608" w:rsidRPr="001E7E1B" w:rsidRDefault="00C54608" w:rsidP="001E7E1B">
      <w:pPr>
        <w:rPr>
          <w:rFonts w:ascii="Times New Roman" w:hAnsi="Times New Roman"/>
        </w:rPr>
      </w:pPr>
    </w:p>
    <w:p w:rsidR="00C54608" w:rsidRPr="001E7E1B" w:rsidRDefault="00C54608" w:rsidP="001E7E1B">
      <w:pPr>
        <w:rPr>
          <w:rFonts w:ascii="Times New Roman" w:hAnsi="Times New Roman"/>
        </w:rPr>
      </w:pPr>
      <w:r w:rsidRPr="001E7E1B">
        <w:rPr>
          <w:rFonts w:ascii="Times New Roman" w:hAnsi="Times New Roman"/>
        </w:rPr>
        <w:t>Приложение: [указать нужное: квитанция об оплате государственной пошлины N (значение) от (число, месяц, год)/платежное поручение N (значение) от (число, месяц, год)].</w:t>
      </w:r>
    </w:p>
    <w:p w:rsidR="00C54608" w:rsidRPr="001E7E1B" w:rsidRDefault="00C54608" w:rsidP="001E7E1B">
      <w:pPr>
        <w:rPr>
          <w:rFonts w:ascii="Times New Roman" w:hAnsi="Times New Roman"/>
        </w:rPr>
      </w:pPr>
    </w:p>
    <w:p w:rsidR="00C54608" w:rsidRPr="001E7E1B" w:rsidRDefault="00C54608" w:rsidP="001E7E1B">
      <w:pPr>
        <w:rPr>
          <w:rFonts w:ascii="Times New Roman" w:hAnsi="Times New Roman"/>
        </w:rPr>
      </w:pPr>
      <w:r w:rsidRPr="001E7E1B">
        <w:rPr>
          <w:rFonts w:ascii="Times New Roman" w:hAnsi="Times New Roman"/>
        </w:rPr>
        <w:t>[должность, подпись, инициалы, фамилия]</w:t>
      </w:r>
    </w:p>
    <w:p w:rsidR="00C54608" w:rsidRPr="001E7E1B" w:rsidRDefault="00C54608" w:rsidP="001E7E1B">
      <w:pPr>
        <w:rPr>
          <w:rFonts w:ascii="Times New Roman" w:hAnsi="Times New Roman"/>
        </w:rPr>
      </w:pPr>
    </w:p>
    <w:p w:rsidR="00C54608" w:rsidRPr="001E7E1B" w:rsidRDefault="00C54608" w:rsidP="001E7E1B">
      <w:pPr>
        <w:rPr>
          <w:rFonts w:ascii="Times New Roman" w:hAnsi="Times New Roman"/>
        </w:rPr>
      </w:pPr>
      <w:r w:rsidRPr="001E7E1B">
        <w:rPr>
          <w:rFonts w:ascii="Times New Roman" w:hAnsi="Times New Roman"/>
        </w:rPr>
        <w:t>[число, месяц, год]</w:t>
      </w:r>
    </w:p>
    <w:sectPr w:rsidR="00C54608" w:rsidRPr="001E7E1B" w:rsidSect="00967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A7C5C"/>
    <w:rsid w:val="000A7C5C"/>
    <w:rsid w:val="001E7E1B"/>
    <w:rsid w:val="008F3DB3"/>
    <w:rsid w:val="009673B3"/>
    <w:rsid w:val="009C2105"/>
    <w:rsid w:val="00C54608"/>
    <w:rsid w:val="00D47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3B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196</Words>
  <Characters>1121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[наименование суда, в который подается заявление]</dc:title>
  <dc:subject/>
  <dc:creator>Консультант2</dc:creator>
  <cp:keywords/>
  <dc:description/>
  <cp:lastModifiedBy>Леонова</cp:lastModifiedBy>
  <cp:revision>2</cp:revision>
  <dcterms:created xsi:type="dcterms:W3CDTF">2025-12-11T11:35:00Z</dcterms:created>
  <dcterms:modified xsi:type="dcterms:W3CDTF">2025-12-11T11:35:00Z</dcterms:modified>
</cp:coreProperties>
</file>