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10" w:rsidRPr="005924E3" w:rsidRDefault="007D6E10" w:rsidP="00F166C5">
      <w:pPr>
        <w:jc w:val="right"/>
        <w:rPr>
          <w:sz w:val="16"/>
          <w:szCs w:val="16"/>
        </w:rPr>
      </w:pPr>
      <w:r w:rsidRPr="005924E3">
        <w:rPr>
          <w:sz w:val="16"/>
          <w:szCs w:val="16"/>
        </w:rPr>
        <w:t>Утв. приказом Судебного департамента</w:t>
      </w:r>
    </w:p>
    <w:p w:rsidR="007D6E10" w:rsidRDefault="007D6E10" w:rsidP="00F166C5">
      <w:pPr>
        <w:jc w:val="right"/>
        <w:rPr>
          <w:sz w:val="16"/>
          <w:szCs w:val="16"/>
        </w:rPr>
      </w:pPr>
      <w:r w:rsidRPr="00F166C5">
        <w:rPr>
          <w:sz w:val="16"/>
          <w:szCs w:val="16"/>
        </w:rPr>
        <w:t>при Верховном Суде РФ</w:t>
      </w:r>
    </w:p>
    <w:p w:rsidR="007D6E10" w:rsidRPr="00795EDD" w:rsidRDefault="007D6E10" w:rsidP="00F166C5">
      <w:pPr>
        <w:jc w:val="right"/>
        <w:rPr>
          <w:sz w:val="16"/>
          <w:szCs w:val="16"/>
        </w:rPr>
      </w:pPr>
      <w:r w:rsidRPr="00F166C5">
        <w:rPr>
          <w:sz w:val="16"/>
          <w:szCs w:val="16"/>
        </w:rPr>
        <w:t xml:space="preserve">от 29 апреля </w:t>
      </w:r>
      <w:smartTag w:uri="urn:schemas-microsoft-com:office:smarttags" w:element="metricconverter">
        <w:smartTagPr>
          <w:attr w:name="ProductID" w:val="2003 г"/>
        </w:smartTagPr>
        <w:r w:rsidRPr="00F166C5">
          <w:rPr>
            <w:sz w:val="16"/>
            <w:szCs w:val="16"/>
          </w:rPr>
          <w:t>2003 г</w:t>
        </w:r>
      </w:smartTag>
      <w:r w:rsidRPr="00F166C5">
        <w:rPr>
          <w:sz w:val="16"/>
          <w:szCs w:val="16"/>
        </w:rPr>
        <w:t xml:space="preserve">. </w:t>
      </w:r>
      <w:r>
        <w:rPr>
          <w:sz w:val="16"/>
          <w:szCs w:val="16"/>
        </w:rPr>
        <w:t>№</w:t>
      </w:r>
      <w:r w:rsidRPr="00F166C5">
        <w:rPr>
          <w:sz w:val="16"/>
          <w:szCs w:val="16"/>
        </w:rPr>
        <w:t xml:space="preserve"> 36</w:t>
      </w:r>
    </w:p>
    <w:p w:rsidR="007D6E10" w:rsidRPr="00B87DA4" w:rsidRDefault="007D6E10" w:rsidP="00795EDD">
      <w:pPr>
        <w:jc w:val="right"/>
        <w:rPr>
          <w:i/>
          <w:sz w:val="16"/>
          <w:szCs w:val="16"/>
        </w:rPr>
      </w:pPr>
      <w:r w:rsidRPr="00B87DA4">
        <w:rPr>
          <w:i/>
          <w:sz w:val="16"/>
          <w:szCs w:val="16"/>
        </w:rPr>
        <w:t xml:space="preserve">(в ред. от 19 августа </w:t>
      </w:r>
      <w:smartTag w:uri="urn:schemas-microsoft-com:office:smarttags" w:element="metricconverter">
        <w:smartTagPr>
          <w:attr w:name="ProductID" w:val="2024 г"/>
        </w:smartTagPr>
        <w:r w:rsidRPr="00B87DA4">
          <w:rPr>
            <w:i/>
            <w:sz w:val="16"/>
            <w:szCs w:val="16"/>
          </w:rPr>
          <w:t>2024 г</w:t>
        </w:r>
      </w:smartTag>
      <w:r w:rsidRPr="00B87DA4">
        <w:rPr>
          <w:i/>
          <w:sz w:val="16"/>
          <w:szCs w:val="16"/>
        </w:rPr>
        <w:t>.)</w:t>
      </w:r>
    </w:p>
    <w:p w:rsidR="007D6E10" w:rsidRPr="00FD459B" w:rsidRDefault="007D6E10" w:rsidP="00D556B3">
      <w:pPr>
        <w:jc w:val="both"/>
        <w:rPr>
          <w:sz w:val="12"/>
          <w:szCs w:val="12"/>
        </w:rPr>
      </w:pPr>
    </w:p>
    <w:p w:rsidR="007D6E10" w:rsidRPr="00FD459B" w:rsidRDefault="007D6E10" w:rsidP="00917B62">
      <w:pPr>
        <w:jc w:val="right"/>
        <w:rPr>
          <w:sz w:val="20"/>
          <w:szCs w:val="20"/>
        </w:rPr>
      </w:pPr>
      <w:r w:rsidRPr="00FD459B">
        <w:rPr>
          <w:sz w:val="20"/>
          <w:szCs w:val="20"/>
        </w:rPr>
        <w:t>Форма № 73</w:t>
      </w:r>
    </w:p>
    <w:p w:rsidR="007D6E10" w:rsidRPr="00FD459B" w:rsidRDefault="007D6E10" w:rsidP="00D556B3">
      <w:pPr>
        <w:jc w:val="both"/>
        <w:rPr>
          <w:sz w:val="12"/>
          <w:szCs w:val="12"/>
        </w:rPr>
      </w:pPr>
    </w:p>
    <w:tbl>
      <w:tblPr>
        <w:tblW w:w="0" w:type="auto"/>
        <w:jc w:val="right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2"/>
        <w:gridCol w:w="616"/>
        <w:gridCol w:w="294"/>
        <w:gridCol w:w="210"/>
        <w:gridCol w:w="2730"/>
      </w:tblGrid>
      <w:tr w:rsidR="007D6E10" w:rsidTr="00267374">
        <w:trPr>
          <w:trHeight w:val="284"/>
          <w:jc w:val="right"/>
        </w:trPr>
        <w:tc>
          <w:tcPr>
            <w:tcW w:w="322" w:type="dxa"/>
            <w:vAlign w:val="bottom"/>
          </w:tcPr>
          <w:p w:rsidR="007D6E10" w:rsidRPr="00BE3AB4" w:rsidRDefault="007D6E10" w:rsidP="00B353C1">
            <w:r>
              <w:t>В</w:t>
            </w: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  <w:r>
              <w:t xml:space="preserve">                                       районный суд</w:t>
            </w:r>
            <w:bookmarkStart w:id="0" w:name="_GoBack"/>
            <w:bookmarkEnd w:id="0"/>
          </w:p>
        </w:tc>
      </w:tr>
      <w:tr w:rsidR="007D6E10" w:rsidTr="00267374">
        <w:trPr>
          <w:trHeight w:val="284"/>
          <w:jc w:val="right"/>
        </w:trPr>
        <w:tc>
          <w:tcPr>
            <w:tcW w:w="322" w:type="dxa"/>
            <w:vAlign w:val="bottom"/>
          </w:tcPr>
          <w:p w:rsidR="007D6E10" w:rsidRDefault="007D6E10" w:rsidP="00B353C1"/>
        </w:tc>
        <w:tc>
          <w:tcPr>
            <w:tcW w:w="3850" w:type="dxa"/>
            <w:gridSpan w:val="4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</w:tr>
      <w:tr w:rsidR="007D6E10" w:rsidRPr="00BE3AB4" w:rsidTr="00267374">
        <w:trPr>
          <w:jc w:val="right"/>
        </w:trPr>
        <w:tc>
          <w:tcPr>
            <w:tcW w:w="322" w:type="dxa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(наименование суда)</w:t>
            </w:r>
          </w:p>
        </w:tc>
      </w:tr>
      <w:tr w:rsidR="007D6E10" w:rsidTr="00267374">
        <w:trPr>
          <w:trHeight w:val="284"/>
          <w:jc w:val="right"/>
        </w:trPr>
        <w:tc>
          <w:tcPr>
            <w:tcW w:w="1442" w:type="dxa"/>
            <w:gridSpan w:val="4"/>
            <w:vAlign w:val="bottom"/>
          </w:tcPr>
          <w:p w:rsidR="007D6E10" w:rsidRPr="00BE3AB4" w:rsidRDefault="007D6E10" w:rsidP="002D5870">
            <w:r>
              <w:t>Взыскатель:</w:t>
            </w:r>
            <w:r w:rsidRPr="00267374">
              <w:rPr>
                <w:vertAlign w:val="superscript"/>
              </w:rPr>
              <w:t>*</w:t>
            </w:r>
          </w:p>
        </w:tc>
        <w:tc>
          <w:tcPr>
            <w:tcW w:w="2730" w:type="dxa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</w:tr>
      <w:tr w:rsidR="007D6E10" w:rsidRPr="00BE3AB4" w:rsidTr="00267374">
        <w:trPr>
          <w:jc w:val="right"/>
        </w:trPr>
        <w:tc>
          <w:tcPr>
            <w:tcW w:w="1442" w:type="dxa"/>
            <w:gridSpan w:val="4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0" w:type="dxa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(наименование или Ф. И. О.)</w:t>
            </w:r>
          </w:p>
        </w:tc>
      </w:tr>
      <w:tr w:rsidR="007D6E10" w:rsidRPr="007601A2" w:rsidTr="00267374">
        <w:trPr>
          <w:jc w:val="right"/>
        </w:trPr>
        <w:tc>
          <w:tcPr>
            <w:tcW w:w="4172" w:type="dxa"/>
            <w:gridSpan w:val="5"/>
            <w:tcBorders>
              <w:bottom w:val="single" w:sz="4" w:space="0" w:color="auto"/>
            </w:tcBorders>
          </w:tcPr>
          <w:p w:rsidR="007D6E10" w:rsidRPr="007601A2" w:rsidRDefault="007D6E10" w:rsidP="00267374">
            <w:pPr>
              <w:jc w:val="center"/>
            </w:pPr>
          </w:p>
        </w:tc>
      </w:tr>
      <w:tr w:rsidR="007D6E10" w:rsidTr="00267374">
        <w:trPr>
          <w:trHeight w:val="284"/>
          <w:jc w:val="right"/>
        </w:trPr>
        <w:tc>
          <w:tcPr>
            <w:tcW w:w="1232" w:type="dxa"/>
            <w:gridSpan w:val="3"/>
            <w:tcBorders>
              <w:top w:val="single" w:sz="4" w:space="0" w:color="auto"/>
            </w:tcBorders>
            <w:vAlign w:val="bottom"/>
          </w:tcPr>
          <w:p w:rsidR="007D6E10" w:rsidRPr="00BE3AB4" w:rsidRDefault="007D6E10" w:rsidP="00B353C1">
            <w:r>
              <w:t>Должник:</w:t>
            </w:r>
            <w:r w:rsidRPr="00267374">
              <w:rPr>
                <w:vertAlign w:val="superscript"/>
              </w:rPr>
              <w:t>*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</w:tr>
      <w:tr w:rsidR="007D6E10" w:rsidRPr="00BE3AB4" w:rsidTr="00267374">
        <w:trPr>
          <w:jc w:val="right"/>
        </w:trPr>
        <w:tc>
          <w:tcPr>
            <w:tcW w:w="1232" w:type="dxa"/>
            <w:gridSpan w:val="3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(наименование или Ф. И. О.)</w:t>
            </w:r>
          </w:p>
        </w:tc>
      </w:tr>
      <w:tr w:rsidR="007D6E10" w:rsidRPr="00BE3AB4" w:rsidTr="00267374">
        <w:trPr>
          <w:jc w:val="right"/>
        </w:trPr>
        <w:tc>
          <w:tcPr>
            <w:tcW w:w="4172" w:type="dxa"/>
            <w:gridSpan w:val="5"/>
            <w:tcBorders>
              <w:bottom w:val="single" w:sz="4" w:space="0" w:color="auto"/>
            </w:tcBorders>
          </w:tcPr>
          <w:p w:rsidR="007D6E10" w:rsidRPr="007601A2" w:rsidRDefault="007D6E10" w:rsidP="00267374">
            <w:pPr>
              <w:jc w:val="center"/>
            </w:pPr>
          </w:p>
        </w:tc>
      </w:tr>
      <w:tr w:rsidR="007D6E10" w:rsidTr="00267374">
        <w:trPr>
          <w:trHeight w:val="284"/>
          <w:jc w:val="right"/>
        </w:trPr>
        <w:tc>
          <w:tcPr>
            <w:tcW w:w="938" w:type="dxa"/>
            <w:gridSpan w:val="2"/>
            <w:tcBorders>
              <w:top w:val="single" w:sz="4" w:space="0" w:color="auto"/>
            </w:tcBorders>
            <w:vAlign w:val="bottom"/>
          </w:tcPr>
          <w:p w:rsidR="007D6E10" w:rsidRPr="00BE3AB4" w:rsidRDefault="007D6E10" w:rsidP="00B353C1">
            <w:r>
              <w:t>Дело №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</w:tr>
    </w:tbl>
    <w:p w:rsidR="007D6E10" w:rsidRDefault="007D6E10" w:rsidP="00D556B3">
      <w:pPr>
        <w:jc w:val="both"/>
      </w:pPr>
    </w:p>
    <w:p w:rsidR="007D6E10" w:rsidRDefault="007D6E10" w:rsidP="00717630">
      <w:pPr>
        <w:spacing w:after="40"/>
        <w:jc w:val="center"/>
        <w:rPr>
          <w:b/>
          <w:bCs/>
          <w:sz w:val="28"/>
          <w:szCs w:val="28"/>
        </w:rPr>
      </w:pPr>
      <w:r w:rsidRPr="002D5870">
        <w:rPr>
          <w:b/>
          <w:bCs/>
          <w:sz w:val="28"/>
          <w:szCs w:val="28"/>
        </w:rPr>
        <w:t>Заявление (ходатайство)</w:t>
      </w:r>
    </w:p>
    <w:p w:rsidR="007D6E10" w:rsidRPr="00746B23" w:rsidRDefault="007D6E10" w:rsidP="00717630">
      <w:pPr>
        <w:spacing w:after="40"/>
        <w:jc w:val="center"/>
        <w:rPr>
          <w:b/>
          <w:bCs/>
          <w:sz w:val="28"/>
          <w:szCs w:val="28"/>
        </w:rPr>
      </w:pPr>
      <w:r w:rsidRPr="002D5870">
        <w:rPr>
          <w:b/>
          <w:bCs/>
          <w:sz w:val="28"/>
          <w:szCs w:val="28"/>
        </w:rPr>
        <w:t>о выдаче исполнительного листа по административному делу</w:t>
      </w:r>
    </w:p>
    <w:p w:rsidR="007D6E10" w:rsidRDefault="007D6E10" w:rsidP="00D556B3">
      <w:pPr>
        <w:jc w:val="both"/>
      </w:pPr>
    </w:p>
    <w:tbl>
      <w:tblPr>
        <w:tblW w:w="9865" w:type="dxa"/>
        <w:tblInd w:w="340" w:type="dxa"/>
        <w:tblCellMar>
          <w:left w:w="0" w:type="dxa"/>
          <w:right w:w="0" w:type="dxa"/>
        </w:tblCellMar>
        <w:tblLook w:val="01E0"/>
      </w:tblPr>
      <w:tblGrid>
        <w:gridCol w:w="139"/>
        <w:gridCol w:w="94"/>
        <w:gridCol w:w="375"/>
        <w:gridCol w:w="219"/>
        <w:gridCol w:w="1507"/>
        <w:gridCol w:w="372"/>
        <w:gridCol w:w="469"/>
        <w:gridCol w:w="1219"/>
        <w:gridCol w:w="1087"/>
        <w:gridCol w:w="296"/>
        <w:gridCol w:w="1074"/>
        <w:gridCol w:w="2694"/>
        <w:gridCol w:w="182"/>
        <w:gridCol w:w="138"/>
      </w:tblGrid>
      <w:tr w:rsidR="007D6E10" w:rsidRPr="00763FFE" w:rsidTr="002D5870">
        <w:trPr>
          <w:gridAfter w:val="2"/>
          <w:wAfter w:w="326" w:type="dxa"/>
          <w:trHeight w:val="114"/>
        </w:trPr>
        <w:tc>
          <w:tcPr>
            <w:tcW w:w="140" w:type="dxa"/>
            <w:vAlign w:val="bottom"/>
          </w:tcPr>
          <w:p w:rsidR="007D6E10" w:rsidRPr="00763FFE" w:rsidRDefault="007D6E10" w:rsidP="00B353C1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B353C1">
            <w:pPr>
              <w:jc w:val="center"/>
            </w:pPr>
          </w:p>
        </w:tc>
        <w:tc>
          <w:tcPr>
            <w:tcW w:w="224" w:type="dxa"/>
            <w:vAlign w:val="bottom"/>
          </w:tcPr>
          <w:p w:rsidR="007D6E10" w:rsidRPr="00763FFE" w:rsidRDefault="007D6E10" w:rsidP="00B353C1">
            <w:r w:rsidRPr="00763FFE">
              <w:t>»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B353C1">
            <w:pPr>
              <w:jc w:val="center"/>
            </w:pPr>
          </w:p>
        </w:tc>
        <w:tc>
          <w:tcPr>
            <w:tcW w:w="378" w:type="dxa"/>
            <w:vAlign w:val="bottom"/>
          </w:tcPr>
          <w:p w:rsidR="007D6E10" w:rsidRPr="00763FFE" w:rsidRDefault="007D6E10" w:rsidP="00B353C1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B353C1"/>
        </w:tc>
        <w:tc>
          <w:tcPr>
            <w:tcW w:w="6565" w:type="dxa"/>
            <w:gridSpan w:val="5"/>
            <w:vAlign w:val="bottom"/>
          </w:tcPr>
          <w:p w:rsidR="007D6E10" w:rsidRPr="00763FFE" w:rsidRDefault="007D6E10" w:rsidP="00083F83">
            <w:pPr>
              <w:jc w:val="right"/>
            </w:pPr>
            <w:r w:rsidRPr="00763FFE">
              <w:t>г.</w:t>
            </w:r>
            <w:r>
              <w:t xml:space="preserve"> судом было вынесено решение (определение, которым ут-</w:t>
            </w:r>
          </w:p>
        </w:tc>
      </w:tr>
      <w:tr w:rsidR="007D6E10" w:rsidTr="00267374">
        <w:trPr>
          <w:trHeight w:val="284"/>
        </w:trPr>
        <w:tc>
          <w:tcPr>
            <w:tcW w:w="4564" w:type="dxa"/>
            <w:gridSpan w:val="8"/>
            <w:vAlign w:val="bottom"/>
          </w:tcPr>
          <w:p w:rsidR="007D6E10" w:rsidRPr="00BE3AB4" w:rsidRDefault="007D6E10" w:rsidP="00B353C1">
            <w:r>
              <w:t>верждено мировое соглашение) по делу №</w:t>
            </w:r>
          </w:p>
        </w:tc>
        <w:tc>
          <w:tcPr>
            <w:tcW w:w="2561" w:type="dxa"/>
            <w:gridSpan w:val="3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  <w:tc>
          <w:tcPr>
            <w:tcW w:w="3066" w:type="dxa"/>
            <w:gridSpan w:val="3"/>
            <w:vAlign w:val="bottom"/>
          </w:tcPr>
          <w:p w:rsidR="007D6E10" w:rsidRDefault="007D6E10" w:rsidP="00267374">
            <w:pPr>
              <w:jc w:val="right"/>
            </w:pPr>
            <w:r>
              <w:t>по административному иску</w:t>
            </w:r>
          </w:p>
        </w:tc>
      </w:tr>
      <w:tr w:rsidR="007D6E10" w:rsidTr="00267374">
        <w:trPr>
          <w:trHeight w:val="284"/>
        </w:trPr>
        <w:tc>
          <w:tcPr>
            <w:tcW w:w="10191" w:type="dxa"/>
            <w:gridSpan w:val="14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</w:tr>
      <w:tr w:rsidR="007D6E10" w:rsidRPr="00BE3AB4" w:rsidTr="00267374">
        <w:tc>
          <w:tcPr>
            <w:tcW w:w="10191" w:type="dxa"/>
            <w:gridSpan w:val="14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(наименование или Ф. И. О. административного истца)</w:t>
            </w:r>
          </w:p>
        </w:tc>
      </w:tr>
      <w:tr w:rsidR="007D6E10" w:rsidTr="00267374">
        <w:trPr>
          <w:trHeight w:val="284"/>
        </w:trPr>
        <w:tc>
          <w:tcPr>
            <w:tcW w:w="238" w:type="dxa"/>
            <w:gridSpan w:val="2"/>
            <w:vAlign w:val="bottom"/>
          </w:tcPr>
          <w:p w:rsidR="007D6E10" w:rsidRPr="00BE3AB4" w:rsidRDefault="007D6E10" w:rsidP="00B353C1">
            <w:r>
              <w:t>к</w:t>
            </w:r>
          </w:p>
        </w:tc>
        <w:tc>
          <w:tcPr>
            <w:tcW w:w="5459" w:type="dxa"/>
            <w:gridSpan w:val="7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  <w:tc>
          <w:tcPr>
            <w:tcW w:w="308" w:type="dxa"/>
            <w:vAlign w:val="bottom"/>
          </w:tcPr>
          <w:p w:rsidR="007D6E10" w:rsidRDefault="007D6E10" w:rsidP="00267374">
            <w:pPr>
              <w:jc w:val="center"/>
            </w:pPr>
          </w:p>
        </w:tc>
        <w:tc>
          <w:tcPr>
            <w:tcW w:w="4046" w:type="dxa"/>
            <w:gridSpan w:val="3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  <w:tc>
          <w:tcPr>
            <w:tcW w:w="140" w:type="dxa"/>
            <w:vAlign w:val="bottom"/>
          </w:tcPr>
          <w:p w:rsidR="007D6E10" w:rsidRDefault="007D6E10" w:rsidP="00267374">
            <w:pPr>
              <w:jc w:val="right"/>
            </w:pPr>
            <w:r>
              <w:t>.</w:t>
            </w:r>
          </w:p>
        </w:tc>
      </w:tr>
      <w:tr w:rsidR="007D6E10" w:rsidRPr="00BE3AB4" w:rsidTr="00267374">
        <w:tc>
          <w:tcPr>
            <w:tcW w:w="238" w:type="dxa"/>
            <w:gridSpan w:val="2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59" w:type="dxa"/>
            <w:gridSpan w:val="7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(наименование или Ф. И. О. административного ответчика)</w:t>
            </w:r>
          </w:p>
        </w:tc>
        <w:tc>
          <w:tcPr>
            <w:tcW w:w="308" w:type="dxa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(предмет административного иска)</w:t>
            </w:r>
          </w:p>
        </w:tc>
        <w:tc>
          <w:tcPr>
            <w:tcW w:w="140" w:type="dxa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</w:tr>
    </w:tbl>
    <w:p w:rsidR="007D6E10" w:rsidRPr="002D5870" w:rsidRDefault="007D6E10" w:rsidP="002D5870">
      <w:pPr>
        <w:ind w:firstLine="340"/>
        <w:jc w:val="both"/>
        <w:rPr>
          <w:sz w:val="2"/>
          <w:szCs w:val="2"/>
        </w:rPr>
      </w:pPr>
      <w:r>
        <w:t>Данное решение (определение об утверждении мирового соглашения) вступило в законную си-</w:t>
      </w:r>
      <w:r>
        <w:br/>
      </w:r>
    </w:p>
    <w:tbl>
      <w:tblPr>
        <w:tblW w:w="4305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553"/>
        <w:gridCol w:w="490"/>
        <w:gridCol w:w="224"/>
        <w:gridCol w:w="1876"/>
        <w:gridCol w:w="378"/>
        <w:gridCol w:w="490"/>
        <w:gridCol w:w="294"/>
      </w:tblGrid>
      <w:tr w:rsidR="007D6E10" w:rsidRPr="00763FFE" w:rsidTr="00267374">
        <w:trPr>
          <w:trHeight w:val="240"/>
        </w:trPr>
        <w:tc>
          <w:tcPr>
            <w:tcW w:w="553" w:type="dxa"/>
            <w:vAlign w:val="bottom"/>
          </w:tcPr>
          <w:p w:rsidR="007D6E10" w:rsidRPr="00763FFE" w:rsidRDefault="007D6E10" w:rsidP="00267374">
            <w:pPr>
              <w:tabs>
                <w:tab w:val="right" w:pos="532"/>
              </w:tabs>
            </w:pPr>
            <w:r>
              <w:t>лу</w:t>
            </w:r>
            <w:r>
              <w:tab/>
            </w: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224" w:type="dxa"/>
            <w:vAlign w:val="bottom"/>
          </w:tcPr>
          <w:p w:rsidR="007D6E10" w:rsidRPr="00763FFE" w:rsidRDefault="007D6E10" w:rsidP="00B353C1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378" w:type="dxa"/>
            <w:vAlign w:val="bottom"/>
          </w:tcPr>
          <w:p w:rsidR="007D6E10" w:rsidRPr="00763FFE" w:rsidRDefault="007D6E10" w:rsidP="00267374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B353C1"/>
        </w:tc>
        <w:tc>
          <w:tcPr>
            <w:tcW w:w="294" w:type="dxa"/>
            <w:vAlign w:val="bottom"/>
          </w:tcPr>
          <w:p w:rsidR="007D6E10" w:rsidRPr="00763FFE" w:rsidRDefault="007D6E10" w:rsidP="00B353C1">
            <w:r w:rsidRPr="00763FFE">
              <w:t xml:space="preserve"> г.</w:t>
            </w:r>
          </w:p>
        </w:tc>
      </w:tr>
    </w:tbl>
    <w:p w:rsidR="007D6E10" w:rsidRPr="00795EDD" w:rsidRDefault="007D6E10" w:rsidP="002D5870">
      <w:pPr>
        <w:ind w:firstLine="340"/>
        <w:jc w:val="both"/>
      </w:pPr>
      <w:r w:rsidRPr="00795EDD">
        <w:t>В соответствии со ст. 333 Кодекса административного судопроизводства Российской Федер</w:t>
      </w:r>
      <w:r w:rsidRPr="00795EDD">
        <w:t>а</w:t>
      </w:r>
      <w:r w:rsidRPr="00795EDD">
        <w:t>ции исполнительный лист выдается судом после вступления судебного акта в законную силу, а в случае, если судебный акт подлежит немедленному исполнению или обращен судом к немедле</w:t>
      </w:r>
      <w:r w:rsidRPr="00795EDD">
        <w:t>н</w:t>
      </w:r>
      <w:r w:rsidRPr="00795EDD">
        <w:t>ному исполнению, — после принятия такого судебного акта или обращения его к немедленному исполнению. Исполнительный лист выдается по заявлению лица, в пользу которого принят суде</w:t>
      </w:r>
      <w:r w:rsidRPr="00795EDD">
        <w:t>б</w:t>
      </w:r>
      <w:r w:rsidRPr="00795EDD">
        <w:t>ный акт, или по его ходатайству направляется для исполнения непосредственно судом. В соотве</w:t>
      </w:r>
      <w:r w:rsidRPr="00795EDD">
        <w:t>т</w:t>
      </w:r>
      <w:r w:rsidRPr="00795EDD">
        <w:t>ствии со ст. 137.1 КАС РФ не исполненное в добровольном порядке соглашение о примирении сторон подлежит принудительному исполнению по правилам, предусмотренным главой 38 н</w:t>
      </w:r>
      <w:r w:rsidRPr="00795EDD">
        <w:t>а</w:t>
      </w:r>
      <w:r w:rsidRPr="00795EDD">
        <w:t>стоящего Кодекса.</w:t>
      </w:r>
    </w:p>
    <w:p w:rsidR="007D6E10" w:rsidRDefault="007D6E10" w:rsidP="002D5870">
      <w:pPr>
        <w:ind w:firstLine="340"/>
        <w:jc w:val="both"/>
      </w:pPr>
      <w:r>
        <w:t>В связи с вышеизложенным и в соответствии с ч. ч. 2, 3 ст. 353 Кодекса административного с</w:t>
      </w:r>
      <w:r>
        <w:t>у</w:t>
      </w:r>
      <w:r>
        <w:t>допроизводства Российской Федерации</w:t>
      </w:r>
    </w:p>
    <w:p w:rsidR="007D6E10" w:rsidRDefault="007D6E10" w:rsidP="002D5870">
      <w:pPr>
        <w:jc w:val="center"/>
      </w:pPr>
      <w:r>
        <w:t>прошу</w:t>
      </w:r>
    </w:p>
    <w:p w:rsidR="007D6E10" w:rsidRPr="00FD459B" w:rsidRDefault="007D6E10" w:rsidP="00D556B3">
      <w:pPr>
        <w:jc w:val="both"/>
        <w:rPr>
          <w:sz w:val="2"/>
          <w:szCs w:val="2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945"/>
        <w:gridCol w:w="458"/>
        <w:gridCol w:w="217"/>
        <w:gridCol w:w="1753"/>
        <w:gridCol w:w="369"/>
        <w:gridCol w:w="458"/>
        <w:gridCol w:w="1861"/>
        <w:gridCol w:w="1806"/>
        <w:gridCol w:w="2184"/>
        <w:gridCol w:w="140"/>
      </w:tblGrid>
      <w:tr w:rsidR="007D6E10" w:rsidRPr="00763FFE" w:rsidTr="00267374">
        <w:trPr>
          <w:trHeight w:val="240"/>
        </w:trPr>
        <w:tc>
          <w:tcPr>
            <w:tcW w:w="6061" w:type="dxa"/>
            <w:gridSpan w:val="7"/>
            <w:vAlign w:val="bottom"/>
          </w:tcPr>
          <w:p w:rsidR="007D6E10" w:rsidRPr="00763FFE" w:rsidRDefault="007D6E10" w:rsidP="00267374">
            <w:pPr>
              <w:tabs>
                <w:tab w:val="right" w:pos="532"/>
              </w:tabs>
              <w:ind w:firstLine="340"/>
            </w:pPr>
            <w:r>
              <w:t>выдать исполнительный лист на исполнение решения</w:t>
            </w:r>
          </w:p>
        </w:tc>
        <w:tc>
          <w:tcPr>
            <w:tcW w:w="4130" w:type="dxa"/>
            <w:gridSpan w:val="3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</w:tr>
      <w:tr w:rsidR="007D6E10" w:rsidRPr="00763FFE" w:rsidTr="00267374">
        <w:trPr>
          <w:trHeight w:val="240"/>
        </w:trPr>
        <w:tc>
          <w:tcPr>
            <w:tcW w:w="945" w:type="dxa"/>
            <w:vAlign w:val="bottom"/>
          </w:tcPr>
          <w:p w:rsidR="007D6E10" w:rsidRPr="00763FFE" w:rsidRDefault="007D6E10" w:rsidP="00267374">
            <w:pPr>
              <w:tabs>
                <w:tab w:val="right" w:pos="979"/>
              </w:tabs>
            </w:pPr>
            <w:r>
              <w:t>суда от</w:t>
            </w:r>
            <w:r>
              <w:tab/>
            </w:r>
            <w:r w:rsidRPr="00763FFE">
              <w:t>«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217" w:type="dxa"/>
            <w:vAlign w:val="bottom"/>
          </w:tcPr>
          <w:p w:rsidR="007D6E10" w:rsidRPr="00763FFE" w:rsidRDefault="007D6E10" w:rsidP="00B353C1">
            <w:r w:rsidRPr="00763FFE">
              <w:t>»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369" w:type="dxa"/>
            <w:vAlign w:val="bottom"/>
          </w:tcPr>
          <w:p w:rsidR="007D6E10" w:rsidRPr="00763FFE" w:rsidRDefault="007D6E10" w:rsidP="00267374">
            <w:pPr>
              <w:jc w:val="right"/>
            </w:pPr>
            <w:r w:rsidRPr="00763FFE">
              <w:t>20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B353C1"/>
        </w:tc>
        <w:tc>
          <w:tcPr>
            <w:tcW w:w="3667" w:type="dxa"/>
            <w:gridSpan w:val="2"/>
            <w:vAlign w:val="bottom"/>
          </w:tcPr>
          <w:p w:rsidR="007D6E10" w:rsidRPr="00763FFE" w:rsidRDefault="007D6E10" w:rsidP="00267374">
            <w:pPr>
              <w:jc w:val="center"/>
            </w:pPr>
            <w:r w:rsidRPr="00763FFE">
              <w:t>г.</w:t>
            </w:r>
            <w:r>
              <w:t xml:space="preserve"> по административному делу №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140" w:type="dxa"/>
            <w:vAlign w:val="bottom"/>
          </w:tcPr>
          <w:p w:rsidR="007D6E10" w:rsidRPr="00763FFE" w:rsidRDefault="007D6E10" w:rsidP="00267374">
            <w:pPr>
              <w:jc w:val="right"/>
            </w:pPr>
            <w:r>
              <w:t>.</w:t>
            </w:r>
          </w:p>
        </w:tc>
      </w:tr>
    </w:tbl>
    <w:p w:rsidR="007D6E10" w:rsidRPr="00795EDD" w:rsidRDefault="007D6E10" w:rsidP="002D5870">
      <w:pPr>
        <w:jc w:val="both"/>
        <w:rPr>
          <w:sz w:val="6"/>
          <w:szCs w:val="6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4948"/>
        <w:gridCol w:w="422"/>
        <w:gridCol w:w="215"/>
        <w:gridCol w:w="1315"/>
        <w:gridCol w:w="328"/>
        <w:gridCol w:w="435"/>
        <w:gridCol w:w="722"/>
        <w:gridCol w:w="1806"/>
      </w:tblGrid>
      <w:tr w:rsidR="007D6E10" w:rsidRPr="00763FFE" w:rsidTr="00267374">
        <w:trPr>
          <w:trHeight w:val="240"/>
        </w:trPr>
        <w:tc>
          <w:tcPr>
            <w:tcW w:w="4948" w:type="dxa"/>
            <w:vAlign w:val="bottom"/>
          </w:tcPr>
          <w:p w:rsidR="007D6E10" w:rsidRPr="00763FFE" w:rsidRDefault="007D6E10" w:rsidP="00267374">
            <w:pPr>
              <w:tabs>
                <w:tab w:val="right" w:pos="4928"/>
              </w:tabs>
            </w:pPr>
            <w:r>
              <w:t>Приложение: доверенность представителя от</w:t>
            </w:r>
            <w:r>
              <w:tab/>
            </w:r>
            <w:r w:rsidRPr="00763FFE">
              <w:t>«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215" w:type="dxa"/>
            <w:vAlign w:val="bottom"/>
          </w:tcPr>
          <w:p w:rsidR="007D6E10" w:rsidRPr="00763FFE" w:rsidRDefault="007D6E10" w:rsidP="00B353C1">
            <w:r w:rsidRPr="00763FFE">
              <w:t>»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328" w:type="dxa"/>
            <w:vAlign w:val="bottom"/>
          </w:tcPr>
          <w:p w:rsidR="007D6E10" w:rsidRPr="00763FFE" w:rsidRDefault="007D6E10" w:rsidP="00267374">
            <w:pPr>
              <w:jc w:val="right"/>
            </w:pPr>
            <w:r w:rsidRPr="00763FFE">
              <w:t>20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B353C1"/>
        </w:tc>
        <w:tc>
          <w:tcPr>
            <w:tcW w:w="722" w:type="dxa"/>
            <w:vAlign w:val="bottom"/>
          </w:tcPr>
          <w:p w:rsidR="007D6E10" w:rsidRPr="00763FFE" w:rsidRDefault="007D6E10" w:rsidP="00267374">
            <w:pPr>
              <w:jc w:val="center"/>
            </w:pPr>
            <w:r w:rsidRPr="00763FFE">
              <w:t>г.</w:t>
            </w:r>
            <w:r>
              <w:t xml:space="preserve"> №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</w:tr>
    </w:tbl>
    <w:p w:rsidR="007D6E10" w:rsidRPr="00083F83" w:rsidRDefault="007D6E10" w:rsidP="002D5870">
      <w:r w:rsidRPr="00083F83">
        <w:t>(если заявление подписывается представителем заявителя).</w:t>
      </w:r>
    </w:p>
    <w:p w:rsidR="007D6E10" w:rsidRPr="002D5870" w:rsidRDefault="007D6E10" w:rsidP="002D5870">
      <w:pPr>
        <w:rPr>
          <w:sz w:val="2"/>
          <w:szCs w:val="2"/>
        </w:rPr>
      </w:pPr>
    </w:p>
    <w:tbl>
      <w:tblPr>
        <w:tblW w:w="3892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7D6E10" w:rsidRPr="00763FFE" w:rsidTr="00267374">
        <w:trPr>
          <w:trHeight w:val="240"/>
        </w:trPr>
        <w:tc>
          <w:tcPr>
            <w:tcW w:w="140" w:type="dxa"/>
            <w:vAlign w:val="bottom"/>
          </w:tcPr>
          <w:p w:rsidR="007D6E10" w:rsidRPr="00763FFE" w:rsidRDefault="007D6E10" w:rsidP="00267374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224" w:type="dxa"/>
            <w:vAlign w:val="bottom"/>
          </w:tcPr>
          <w:p w:rsidR="007D6E10" w:rsidRPr="00763FFE" w:rsidRDefault="007D6E10" w:rsidP="00B353C1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267374">
            <w:pPr>
              <w:jc w:val="center"/>
            </w:pPr>
          </w:p>
        </w:tc>
        <w:tc>
          <w:tcPr>
            <w:tcW w:w="378" w:type="dxa"/>
            <w:vAlign w:val="bottom"/>
          </w:tcPr>
          <w:p w:rsidR="007D6E10" w:rsidRPr="00763FFE" w:rsidRDefault="007D6E10" w:rsidP="00267374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7D6E10" w:rsidRPr="00763FFE" w:rsidRDefault="007D6E10" w:rsidP="00B353C1"/>
        </w:tc>
        <w:tc>
          <w:tcPr>
            <w:tcW w:w="294" w:type="dxa"/>
            <w:vAlign w:val="bottom"/>
          </w:tcPr>
          <w:p w:rsidR="007D6E10" w:rsidRPr="00763FFE" w:rsidRDefault="007D6E10" w:rsidP="00B353C1">
            <w:r w:rsidRPr="00763FFE">
              <w:t xml:space="preserve"> г.</w:t>
            </w:r>
          </w:p>
        </w:tc>
      </w:tr>
    </w:tbl>
    <w:p w:rsidR="007D6E10" w:rsidRDefault="007D6E10" w:rsidP="00BE3AB4"/>
    <w:p w:rsidR="007D6E10" w:rsidRDefault="007D6E10" w:rsidP="007601A2">
      <w:pPr>
        <w:jc w:val="both"/>
      </w:pPr>
      <w:r w:rsidRPr="002D5870">
        <w:t>Заявитель (представитель):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94"/>
        <w:gridCol w:w="196"/>
        <w:gridCol w:w="5627"/>
        <w:gridCol w:w="196"/>
      </w:tblGrid>
      <w:tr w:rsidR="007D6E10" w:rsidTr="00267374">
        <w:trPr>
          <w:trHeight w:val="284"/>
        </w:trPr>
        <w:tc>
          <w:tcPr>
            <w:tcW w:w="1694" w:type="dxa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  <w:tc>
          <w:tcPr>
            <w:tcW w:w="196" w:type="dxa"/>
            <w:vAlign w:val="bottom"/>
          </w:tcPr>
          <w:p w:rsidR="007D6E10" w:rsidRDefault="007D6E10" w:rsidP="00267374">
            <w:pPr>
              <w:jc w:val="center"/>
            </w:pPr>
            <w:r>
              <w:t>/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bottom"/>
          </w:tcPr>
          <w:p w:rsidR="007D6E10" w:rsidRDefault="007D6E10" w:rsidP="00267374">
            <w:pPr>
              <w:jc w:val="center"/>
            </w:pPr>
          </w:p>
        </w:tc>
        <w:tc>
          <w:tcPr>
            <w:tcW w:w="196" w:type="dxa"/>
            <w:vAlign w:val="bottom"/>
          </w:tcPr>
          <w:p w:rsidR="007D6E10" w:rsidRDefault="007D6E10" w:rsidP="007601A2">
            <w:r>
              <w:t>/</w:t>
            </w:r>
          </w:p>
        </w:tc>
      </w:tr>
      <w:tr w:rsidR="007D6E10" w:rsidRPr="00BE3AB4" w:rsidTr="00267374">
        <w:tc>
          <w:tcPr>
            <w:tcW w:w="1694" w:type="dxa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(подпись)</w:t>
            </w:r>
          </w:p>
        </w:tc>
        <w:tc>
          <w:tcPr>
            <w:tcW w:w="196" w:type="dxa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27" w:type="dxa"/>
            <w:tcBorders>
              <w:top w:val="single" w:sz="4" w:space="0" w:color="auto"/>
            </w:tcBorders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  <w:r w:rsidRPr="00267374">
              <w:rPr>
                <w:sz w:val="14"/>
                <w:szCs w:val="14"/>
              </w:rPr>
              <w:t>(Ф. И. О.)</w:t>
            </w:r>
          </w:p>
        </w:tc>
        <w:tc>
          <w:tcPr>
            <w:tcW w:w="196" w:type="dxa"/>
          </w:tcPr>
          <w:p w:rsidR="007D6E10" w:rsidRPr="00267374" w:rsidRDefault="007D6E10" w:rsidP="00267374">
            <w:pPr>
              <w:jc w:val="center"/>
              <w:rPr>
                <w:sz w:val="14"/>
                <w:szCs w:val="14"/>
              </w:rPr>
            </w:pPr>
          </w:p>
        </w:tc>
      </w:tr>
    </w:tbl>
    <w:p w:rsidR="007D6E10" w:rsidRPr="00FD459B" w:rsidRDefault="007D6E10" w:rsidP="002D5870">
      <w:pPr>
        <w:rPr>
          <w:sz w:val="6"/>
          <w:szCs w:val="6"/>
        </w:rPr>
      </w:pPr>
    </w:p>
    <w:p w:rsidR="007D6E10" w:rsidRPr="002D5870" w:rsidRDefault="007D6E10" w:rsidP="002D5870">
      <w:pPr>
        <w:jc w:val="both"/>
        <w:rPr>
          <w:sz w:val="20"/>
          <w:szCs w:val="20"/>
        </w:rPr>
      </w:pPr>
      <w:r w:rsidRPr="002D5870">
        <w:rPr>
          <w:sz w:val="20"/>
          <w:szCs w:val="20"/>
        </w:rPr>
        <w:t>Примечание:</w:t>
      </w:r>
    </w:p>
    <w:p w:rsidR="007D6E10" w:rsidRPr="002D5870" w:rsidRDefault="007D6E10" w:rsidP="002D5870">
      <w:pPr>
        <w:jc w:val="both"/>
        <w:rPr>
          <w:sz w:val="20"/>
          <w:szCs w:val="20"/>
        </w:rPr>
      </w:pPr>
      <w:r w:rsidRPr="002D5870"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> </w:t>
      </w:r>
      <w:r w:rsidRPr="002D5870">
        <w:rPr>
          <w:sz w:val="20"/>
          <w:szCs w:val="20"/>
        </w:rPr>
        <w:t>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взыскателе:</w:t>
      </w:r>
    </w:p>
    <w:p w:rsidR="007D6E10" w:rsidRPr="002D5870" w:rsidRDefault="007D6E10" w:rsidP="00795EDD">
      <w:pPr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Pr="00795EDD">
        <w:rPr>
          <w:sz w:val="20"/>
          <w:szCs w:val="20"/>
        </w:rPr>
        <w:t>Для физического лица: Ф.</w:t>
      </w:r>
      <w:r>
        <w:rPr>
          <w:sz w:val="20"/>
          <w:szCs w:val="20"/>
        </w:rPr>
        <w:t xml:space="preserve"> </w:t>
      </w:r>
      <w:r w:rsidRPr="00795EDD">
        <w:rPr>
          <w:sz w:val="20"/>
          <w:szCs w:val="20"/>
        </w:rPr>
        <w:t>И.</w:t>
      </w:r>
      <w:r>
        <w:rPr>
          <w:sz w:val="20"/>
          <w:szCs w:val="20"/>
        </w:rPr>
        <w:t xml:space="preserve"> </w:t>
      </w:r>
      <w:r w:rsidRPr="00795EDD">
        <w:rPr>
          <w:sz w:val="20"/>
          <w:szCs w:val="20"/>
        </w:rPr>
        <w:t>О., дата и место рождения, место жительства или место пребывания, один из</w:t>
      </w:r>
      <w:r>
        <w:rPr>
          <w:sz w:val="20"/>
          <w:szCs w:val="20"/>
        </w:rPr>
        <w:t xml:space="preserve"> </w:t>
      </w:r>
      <w:r w:rsidRPr="00795EDD">
        <w:rPr>
          <w:sz w:val="20"/>
          <w:szCs w:val="20"/>
        </w:rPr>
        <w:t>идент</w:t>
      </w:r>
      <w:r w:rsidRPr="00795EDD">
        <w:rPr>
          <w:sz w:val="20"/>
          <w:szCs w:val="20"/>
        </w:rPr>
        <w:t>и</w:t>
      </w:r>
      <w:r w:rsidRPr="00795EDD">
        <w:rPr>
          <w:sz w:val="20"/>
          <w:szCs w:val="20"/>
        </w:rPr>
        <w:t>фикаторов (СНИЛС, ИНН, серия и номер документа, удостоверяющего личность, серия и номер водительского</w:t>
      </w:r>
      <w:r>
        <w:rPr>
          <w:sz w:val="20"/>
          <w:szCs w:val="20"/>
        </w:rPr>
        <w:t xml:space="preserve"> </w:t>
      </w:r>
      <w:r w:rsidRPr="00795EDD">
        <w:rPr>
          <w:sz w:val="20"/>
          <w:szCs w:val="20"/>
        </w:rPr>
        <w:t>уд</w:t>
      </w:r>
      <w:r w:rsidRPr="00795EDD">
        <w:rPr>
          <w:sz w:val="20"/>
          <w:szCs w:val="20"/>
        </w:rPr>
        <w:t>о</w:t>
      </w:r>
      <w:r w:rsidRPr="00795EDD">
        <w:rPr>
          <w:sz w:val="20"/>
          <w:szCs w:val="20"/>
        </w:rPr>
        <w:t>стоверения).</w:t>
      </w:r>
    </w:p>
    <w:p w:rsidR="007D6E10" w:rsidRPr="002D5870" w:rsidRDefault="007D6E10" w:rsidP="002D5870">
      <w:pPr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Pr="00795EDD">
        <w:rPr>
          <w:sz w:val="20"/>
          <w:szCs w:val="20"/>
        </w:rPr>
        <w:t xml:space="preserve">Для физического лица </w:t>
      </w:r>
      <w:r>
        <w:rPr>
          <w:sz w:val="20"/>
          <w:szCs w:val="20"/>
        </w:rPr>
        <w:t>—</w:t>
      </w:r>
      <w:r w:rsidRPr="00795EDD">
        <w:rPr>
          <w:sz w:val="20"/>
          <w:szCs w:val="20"/>
        </w:rPr>
        <w:t xml:space="preserve"> индивидуального предпринимателя: идентификационный номер налогоплательщика.</w:t>
      </w:r>
    </w:p>
    <w:p w:rsidR="007D6E10" w:rsidRDefault="007D6E10" w:rsidP="00FD459B">
      <w:pPr>
        <w:rPr>
          <w:sz w:val="20"/>
          <w:szCs w:val="20"/>
        </w:rPr>
      </w:pPr>
      <w:r>
        <w:rPr>
          <w:sz w:val="20"/>
          <w:szCs w:val="20"/>
        </w:rPr>
        <w:t>3. </w:t>
      </w:r>
      <w:r w:rsidRPr="00FD459B">
        <w:rPr>
          <w:sz w:val="20"/>
          <w:szCs w:val="20"/>
        </w:rPr>
        <w:t>Для юридического лица: наименование, адрес, указанн</w:t>
      </w:r>
      <w:r>
        <w:rPr>
          <w:sz w:val="20"/>
          <w:szCs w:val="20"/>
        </w:rPr>
        <w:t>ый в ЕГРЮЛ, фактический адрес (</w:t>
      </w:r>
      <w:r w:rsidRPr="00FD459B">
        <w:rPr>
          <w:sz w:val="20"/>
          <w:szCs w:val="20"/>
        </w:rPr>
        <w:t>если известен),</w:t>
      </w:r>
      <w:r>
        <w:rPr>
          <w:sz w:val="20"/>
          <w:szCs w:val="20"/>
        </w:rPr>
        <w:t xml:space="preserve"> </w:t>
      </w:r>
      <w:r w:rsidRPr="00FD459B">
        <w:rPr>
          <w:sz w:val="20"/>
          <w:szCs w:val="20"/>
        </w:rPr>
        <w:t>ИНН</w:t>
      </w:r>
    </w:p>
    <w:p w:rsidR="007D6E10" w:rsidRPr="002D5870" w:rsidRDefault="007D6E10" w:rsidP="00FD459B">
      <w:pPr>
        <w:jc w:val="both"/>
        <w:rPr>
          <w:sz w:val="20"/>
          <w:szCs w:val="20"/>
        </w:rPr>
      </w:pPr>
      <w:r w:rsidRPr="00FD459B">
        <w:rPr>
          <w:sz w:val="20"/>
          <w:szCs w:val="20"/>
        </w:rPr>
        <w:t>(</w:t>
      </w:r>
      <w:r w:rsidRPr="00FD459B">
        <w:rPr>
          <w:sz w:val="20"/>
          <w:szCs w:val="20"/>
          <w:u w:val="single"/>
        </w:rPr>
        <w:t>ч. 3.2. ст. 353</w:t>
      </w:r>
      <w:r w:rsidRPr="00FD459B">
        <w:rPr>
          <w:sz w:val="20"/>
          <w:szCs w:val="20"/>
        </w:rPr>
        <w:t xml:space="preserve"> КАС РФ).</w:t>
      </w:r>
    </w:p>
    <w:p w:rsidR="007D6E10" w:rsidRPr="00FD459B" w:rsidRDefault="007D6E10" w:rsidP="00FD459B">
      <w:pPr>
        <w:jc w:val="both"/>
        <w:rPr>
          <w:sz w:val="20"/>
          <w:szCs w:val="20"/>
        </w:rPr>
      </w:pPr>
      <w:r w:rsidRPr="002D5870">
        <w:rPr>
          <w:sz w:val="20"/>
          <w:szCs w:val="20"/>
          <w:vertAlign w:val="superscript"/>
        </w:rPr>
        <w:t>**</w:t>
      </w:r>
      <w:r>
        <w:rPr>
          <w:sz w:val="20"/>
          <w:szCs w:val="20"/>
        </w:rPr>
        <w:t> </w:t>
      </w:r>
      <w:r w:rsidRPr="00FD459B">
        <w:rPr>
          <w:sz w:val="20"/>
          <w:szCs w:val="20"/>
        </w:rPr>
        <w:t>При отсутствии возможности указать сведения о должнике взыскатель вправе ходатайствовать об их истребовании</w:t>
      </w:r>
    </w:p>
    <w:p w:rsidR="007D6E10" w:rsidRPr="002D5870" w:rsidRDefault="007D6E10" w:rsidP="00FD459B">
      <w:pPr>
        <w:jc w:val="both"/>
        <w:rPr>
          <w:sz w:val="20"/>
          <w:szCs w:val="20"/>
        </w:rPr>
      </w:pPr>
      <w:r w:rsidRPr="00FD459B">
        <w:rPr>
          <w:sz w:val="20"/>
          <w:szCs w:val="20"/>
        </w:rPr>
        <w:t>(</w:t>
      </w:r>
      <w:r w:rsidRPr="00FD459B">
        <w:rPr>
          <w:sz w:val="20"/>
          <w:szCs w:val="20"/>
          <w:u w:val="single"/>
        </w:rPr>
        <w:t>ч. 3.3 ст. 353</w:t>
      </w:r>
      <w:r w:rsidRPr="00FD459B">
        <w:rPr>
          <w:sz w:val="20"/>
          <w:szCs w:val="20"/>
        </w:rPr>
        <w:t xml:space="preserve"> КАС РФ).</w:t>
      </w:r>
    </w:p>
    <w:sectPr w:rsidR="007D6E10" w:rsidRPr="002D5870" w:rsidSect="00795EDD">
      <w:headerReference w:type="default" r:id="rId6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E10" w:rsidRDefault="007D6E10">
      <w:r>
        <w:separator/>
      </w:r>
    </w:p>
  </w:endnote>
  <w:endnote w:type="continuationSeparator" w:id="0">
    <w:p w:rsidR="007D6E10" w:rsidRDefault="007D6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E10" w:rsidRDefault="007D6E10">
      <w:r>
        <w:separator/>
      </w:r>
    </w:p>
  </w:footnote>
  <w:footnote w:type="continuationSeparator" w:id="0">
    <w:p w:rsidR="007D6E10" w:rsidRDefault="007D6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E10" w:rsidRPr="00653266" w:rsidRDefault="007D6E10">
    <w:pPr>
      <w:pStyle w:val="Header"/>
      <w:rPr>
        <w:rFonts w:ascii="Arial" w:hAnsi="Arial" w:cs="Arial"/>
        <w:sz w:val="12"/>
        <w:szCs w:val="12"/>
      </w:rPr>
    </w:pPr>
    <w:r w:rsidRPr="00653266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515"/>
    <w:rsid w:val="0001714E"/>
    <w:rsid w:val="00024EE0"/>
    <w:rsid w:val="00026B45"/>
    <w:rsid w:val="00041EE0"/>
    <w:rsid w:val="00081BA2"/>
    <w:rsid w:val="00083F83"/>
    <w:rsid w:val="00087A56"/>
    <w:rsid w:val="000B7873"/>
    <w:rsid w:val="000C6D11"/>
    <w:rsid w:val="000D7A74"/>
    <w:rsid w:val="000E2FAC"/>
    <w:rsid w:val="000E7A41"/>
    <w:rsid w:val="0011759E"/>
    <w:rsid w:val="00136EDD"/>
    <w:rsid w:val="0017427F"/>
    <w:rsid w:val="00185569"/>
    <w:rsid w:val="00187AFB"/>
    <w:rsid w:val="001E4900"/>
    <w:rsid w:val="001F0070"/>
    <w:rsid w:val="0020321B"/>
    <w:rsid w:val="00206515"/>
    <w:rsid w:val="00221B8A"/>
    <w:rsid w:val="00225606"/>
    <w:rsid w:val="00231208"/>
    <w:rsid w:val="00240B30"/>
    <w:rsid w:val="00257C65"/>
    <w:rsid w:val="0026345F"/>
    <w:rsid w:val="00267374"/>
    <w:rsid w:val="00271DB1"/>
    <w:rsid w:val="00276C6A"/>
    <w:rsid w:val="002843CF"/>
    <w:rsid w:val="00284ABA"/>
    <w:rsid w:val="002D0C59"/>
    <w:rsid w:val="002D5870"/>
    <w:rsid w:val="002F10D2"/>
    <w:rsid w:val="003158D8"/>
    <w:rsid w:val="00322F33"/>
    <w:rsid w:val="00335544"/>
    <w:rsid w:val="003551EE"/>
    <w:rsid w:val="00357B07"/>
    <w:rsid w:val="00374DB5"/>
    <w:rsid w:val="0037604A"/>
    <w:rsid w:val="003A3B36"/>
    <w:rsid w:val="003A761D"/>
    <w:rsid w:val="003B3453"/>
    <w:rsid w:val="003B50D5"/>
    <w:rsid w:val="003C6E42"/>
    <w:rsid w:val="003D2DC3"/>
    <w:rsid w:val="003D3B42"/>
    <w:rsid w:val="003D62CF"/>
    <w:rsid w:val="003D7A49"/>
    <w:rsid w:val="003F2627"/>
    <w:rsid w:val="00425AC8"/>
    <w:rsid w:val="0043078F"/>
    <w:rsid w:val="0045646E"/>
    <w:rsid w:val="00484217"/>
    <w:rsid w:val="00490E8F"/>
    <w:rsid w:val="00497EB2"/>
    <w:rsid w:val="004D187F"/>
    <w:rsid w:val="004F6A4F"/>
    <w:rsid w:val="00506684"/>
    <w:rsid w:val="0050737A"/>
    <w:rsid w:val="00543E66"/>
    <w:rsid w:val="005569CA"/>
    <w:rsid w:val="00577698"/>
    <w:rsid w:val="005924E3"/>
    <w:rsid w:val="005B0C3B"/>
    <w:rsid w:val="005B22DA"/>
    <w:rsid w:val="005B26F7"/>
    <w:rsid w:val="005D3DCA"/>
    <w:rsid w:val="005F49D1"/>
    <w:rsid w:val="006228C7"/>
    <w:rsid w:val="006232A2"/>
    <w:rsid w:val="006376BD"/>
    <w:rsid w:val="00653266"/>
    <w:rsid w:val="00695CA8"/>
    <w:rsid w:val="006D37BB"/>
    <w:rsid w:val="006F4847"/>
    <w:rsid w:val="006F59BE"/>
    <w:rsid w:val="006F7656"/>
    <w:rsid w:val="00701922"/>
    <w:rsid w:val="00714AC8"/>
    <w:rsid w:val="0071547E"/>
    <w:rsid w:val="0071740B"/>
    <w:rsid w:val="00717630"/>
    <w:rsid w:val="007319A9"/>
    <w:rsid w:val="0074328E"/>
    <w:rsid w:val="00743306"/>
    <w:rsid w:val="00746B23"/>
    <w:rsid w:val="00751769"/>
    <w:rsid w:val="0075713F"/>
    <w:rsid w:val="00757515"/>
    <w:rsid w:val="007601A2"/>
    <w:rsid w:val="00763FFE"/>
    <w:rsid w:val="00794462"/>
    <w:rsid w:val="00795EDD"/>
    <w:rsid w:val="007975AC"/>
    <w:rsid w:val="007B26DD"/>
    <w:rsid w:val="007D4AD9"/>
    <w:rsid w:val="007D6E10"/>
    <w:rsid w:val="007E163F"/>
    <w:rsid w:val="007F2BBA"/>
    <w:rsid w:val="00800B91"/>
    <w:rsid w:val="00852918"/>
    <w:rsid w:val="00873857"/>
    <w:rsid w:val="00877B3E"/>
    <w:rsid w:val="0088079A"/>
    <w:rsid w:val="00881ADF"/>
    <w:rsid w:val="008B5FD9"/>
    <w:rsid w:val="008E1CF4"/>
    <w:rsid w:val="008E4D0E"/>
    <w:rsid w:val="00916520"/>
    <w:rsid w:val="00917B62"/>
    <w:rsid w:val="009254AB"/>
    <w:rsid w:val="00927D98"/>
    <w:rsid w:val="00930CEE"/>
    <w:rsid w:val="00943EC2"/>
    <w:rsid w:val="00946B15"/>
    <w:rsid w:val="00956350"/>
    <w:rsid w:val="0097345C"/>
    <w:rsid w:val="009C7DFD"/>
    <w:rsid w:val="009D6B0C"/>
    <w:rsid w:val="009E3579"/>
    <w:rsid w:val="00A03C37"/>
    <w:rsid w:val="00A14521"/>
    <w:rsid w:val="00A254C1"/>
    <w:rsid w:val="00A264CF"/>
    <w:rsid w:val="00A303B2"/>
    <w:rsid w:val="00A30D7A"/>
    <w:rsid w:val="00A57F03"/>
    <w:rsid w:val="00A651E9"/>
    <w:rsid w:val="00A8758F"/>
    <w:rsid w:val="00AA544C"/>
    <w:rsid w:val="00AB30DF"/>
    <w:rsid w:val="00AC2095"/>
    <w:rsid w:val="00AC537F"/>
    <w:rsid w:val="00AD430E"/>
    <w:rsid w:val="00AD7089"/>
    <w:rsid w:val="00AD7D1C"/>
    <w:rsid w:val="00B317DB"/>
    <w:rsid w:val="00B353C1"/>
    <w:rsid w:val="00B44486"/>
    <w:rsid w:val="00B5183F"/>
    <w:rsid w:val="00B55D66"/>
    <w:rsid w:val="00B61D21"/>
    <w:rsid w:val="00B62687"/>
    <w:rsid w:val="00B657C3"/>
    <w:rsid w:val="00B735EC"/>
    <w:rsid w:val="00B87DA4"/>
    <w:rsid w:val="00B92B1B"/>
    <w:rsid w:val="00BA06DA"/>
    <w:rsid w:val="00BB46C1"/>
    <w:rsid w:val="00BE3AB4"/>
    <w:rsid w:val="00BF4E0F"/>
    <w:rsid w:val="00C14069"/>
    <w:rsid w:val="00C21991"/>
    <w:rsid w:val="00C23377"/>
    <w:rsid w:val="00C245E1"/>
    <w:rsid w:val="00C3616C"/>
    <w:rsid w:val="00C45989"/>
    <w:rsid w:val="00C46901"/>
    <w:rsid w:val="00C51C50"/>
    <w:rsid w:val="00C85775"/>
    <w:rsid w:val="00C87998"/>
    <w:rsid w:val="00C9198D"/>
    <w:rsid w:val="00CB0021"/>
    <w:rsid w:val="00CF2957"/>
    <w:rsid w:val="00D0157F"/>
    <w:rsid w:val="00D1124C"/>
    <w:rsid w:val="00D37CC9"/>
    <w:rsid w:val="00D556B3"/>
    <w:rsid w:val="00D57805"/>
    <w:rsid w:val="00D746CC"/>
    <w:rsid w:val="00D75D88"/>
    <w:rsid w:val="00D90F1F"/>
    <w:rsid w:val="00D9454A"/>
    <w:rsid w:val="00DA33E1"/>
    <w:rsid w:val="00DF2BF3"/>
    <w:rsid w:val="00E10588"/>
    <w:rsid w:val="00E16248"/>
    <w:rsid w:val="00E4722E"/>
    <w:rsid w:val="00E5252A"/>
    <w:rsid w:val="00E83B7A"/>
    <w:rsid w:val="00EA04DE"/>
    <w:rsid w:val="00EC1EE2"/>
    <w:rsid w:val="00F166C5"/>
    <w:rsid w:val="00F529FB"/>
    <w:rsid w:val="00F72414"/>
    <w:rsid w:val="00F76562"/>
    <w:rsid w:val="00F82B47"/>
    <w:rsid w:val="00F84E5A"/>
    <w:rsid w:val="00F91BB0"/>
    <w:rsid w:val="00FB18F5"/>
    <w:rsid w:val="00FC01B3"/>
    <w:rsid w:val="00FC699B"/>
    <w:rsid w:val="00FD459B"/>
    <w:rsid w:val="00FF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56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656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6562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166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EM">
    <w:name w:val="Нормальный (OEM)"/>
    <w:basedOn w:val="Normal"/>
    <w:next w:val="Normal"/>
    <w:uiPriority w:val="99"/>
    <w:rsid w:val="00701922"/>
    <w:pPr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">
    <w:name w:val="Цветовое выделение"/>
    <w:uiPriority w:val="99"/>
    <w:rsid w:val="00746B23"/>
    <w:rPr>
      <w:color w:val="0000FF"/>
    </w:rPr>
  </w:style>
  <w:style w:type="paragraph" w:styleId="FootnoteText">
    <w:name w:val="footnote text"/>
    <w:basedOn w:val="Normal"/>
    <w:link w:val="FootnoteTextChar"/>
    <w:uiPriority w:val="99"/>
    <w:semiHidden/>
    <w:rsid w:val="002D58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D5870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D5870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026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77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413</Words>
  <Characters>2356</Characters>
  <Application>Microsoft Office Outlook</Application>
  <DocSecurity>0</DocSecurity>
  <Lines>0</Lines>
  <Paragraphs>0</Paragraphs>
  <ScaleCrop>false</ScaleCrop>
  <Company>garant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</dc:title>
  <dc:subject/>
  <dc:creator>yulya yaroshenko</dc:creator>
  <cp:keywords/>
  <dc:description/>
  <cp:lastModifiedBy>Леонова</cp:lastModifiedBy>
  <cp:revision>3</cp:revision>
  <cp:lastPrinted>2025-12-11T12:43:00Z</cp:lastPrinted>
  <dcterms:created xsi:type="dcterms:W3CDTF">2025-12-11T12:43:00Z</dcterms:created>
  <dcterms:modified xsi:type="dcterms:W3CDTF">2025-12-11T12:44:00Z</dcterms:modified>
</cp:coreProperties>
</file>