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8D" w:rsidRPr="00103543" w:rsidRDefault="00CB268D" w:rsidP="0010354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t xml:space="preserve">  </w:t>
      </w:r>
      <w:r w:rsidRPr="00103543">
        <w:rPr>
          <w:rFonts w:ascii="Times New Roman" w:hAnsi="Times New Roman"/>
          <w:sz w:val="24"/>
          <w:szCs w:val="24"/>
        </w:rPr>
        <w:t>В____________________районный (городской)</w:t>
      </w:r>
    </w:p>
    <w:p w:rsidR="00CB268D" w:rsidRDefault="00CB268D" w:rsidP="0036796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035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</w:t>
      </w:r>
      <w:r w:rsidRPr="00103543">
        <w:rPr>
          <w:rFonts w:ascii="Times New Roman" w:hAnsi="Times New Roman"/>
          <w:sz w:val="24"/>
          <w:szCs w:val="24"/>
        </w:rPr>
        <w:t>уд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543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</w:t>
      </w:r>
      <w:r w:rsidRPr="00103543">
        <w:rPr>
          <w:rFonts w:ascii="Times New Roman" w:hAnsi="Times New Roman"/>
          <w:sz w:val="24"/>
          <w:szCs w:val="24"/>
        </w:rPr>
        <w:t xml:space="preserve">________области </w:t>
      </w:r>
    </w:p>
    <w:p w:rsidR="00CB268D" w:rsidRPr="00103543" w:rsidRDefault="00CB268D" w:rsidP="003679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(края, республики)</w:t>
      </w:r>
    </w:p>
    <w:p w:rsidR="00CB268D" w:rsidRPr="00103543" w:rsidRDefault="00CB268D" w:rsidP="003679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                           от_______________________________________</w:t>
      </w:r>
    </w:p>
    <w:p w:rsidR="00CB268D" w:rsidRPr="00103543" w:rsidRDefault="00CB268D" w:rsidP="0036796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                                    (ф.и.о. и адрес заявителя)</w:t>
      </w:r>
    </w:p>
    <w:p w:rsidR="00CB268D" w:rsidRDefault="00CB268D" w:rsidP="00367966">
      <w:pPr>
        <w:tabs>
          <w:tab w:val="left" w:pos="85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B268D" w:rsidRDefault="00CB268D" w:rsidP="00103543">
      <w:pPr>
        <w:jc w:val="center"/>
        <w:rPr>
          <w:rFonts w:ascii="Times New Roman" w:hAnsi="Times New Roman"/>
          <w:sz w:val="24"/>
          <w:szCs w:val="24"/>
        </w:rPr>
      </w:pPr>
    </w:p>
    <w:p w:rsidR="00CB268D" w:rsidRPr="00103543" w:rsidRDefault="00CB268D" w:rsidP="003679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Заявление</w:t>
      </w:r>
    </w:p>
    <w:p w:rsidR="00CB268D" w:rsidRPr="00103543" w:rsidRDefault="00CB268D" w:rsidP="003679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о предоставлении свидания с осужденным</w:t>
      </w:r>
    </w:p>
    <w:p w:rsidR="00CB268D" w:rsidRPr="00103543" w:rsidRDefault="00CB268D" w:rsidP="0036796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B268D" w:rsidRPr="00103543" w:rsidRDefault="00CB268D" w:rsidP="00367966">
      <w:pPr>
        <w:spacing w:after="0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В соответствии со ст. 395 УПК РФ  прошу  разрешить  мне  свидание  с</w:t>
      </w:r>
    </w:p>
    <w:p w:rsidR="00CB268D" w:rsidRPr="00103543" w:rsidRDefault="00CB268D" w:rsidP="00367966">
      <w:pPr>
        <w:spacing w:after="0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103543">
        <w:rPr>
          <w:rFonts w:ascii="Times New Roman" w:hAnsi="Times New Roman"/>
          <w:sz w:val="24"/>
          <w:szCs w:val="24"/>
        </w:rPr>
        <w:t>_____________</w:t>
      </w:r>
    </w:p>
    <w:p w:rsidR="00CB268D" w:rsidRDefault="00CB268D" w:rsidP="00367966">
      <w:pPr>
        <w:spacing w:after="0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          (указать ф.и.о. осужденного и его родственное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543">
        <w:rPr>
          <w:rFonts w:ascii="Times New Roman" w:hAnsi="Times New Roman"/>
          <w:sz w:val="24"/>
          <w:szCs w:val="24"/>
        </w:rPr>
        <w:t>отношение к заявителю)</w:t>
      </w:r>
    </w:p>
    <w:p w:rsidR="00CB268D" w:rsidRPr="00103543" w:rsidRDefault="00CB268D" w:rsidP="00367966">
      <w:pPr>
        <w:spacing w:after="0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103543">
        <w:rPr>
          <w:rFonts w:ascii="Times New Roman" w:hAnsi="Times New Roman"/>
          <w:sz w:val="24"/>
          <w:szCs w:val="24"/>
        </w:rPr>
        <w:t>________________</w:t>
      </w:r>
    </w:p>
    <w:p w:rsidR="00CB268D" w:rsidRPr="00103543" w:rsidRDefault="00CB268D" w:rsidP="00367966">
      <w:pPr>
        <w:spacing w:after="0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CB268D" w:rsidRPr="00103543" w:rsidRDefault="00CB268D" w:rsidP="00103543">
      <w:pPr>
        <w:jc w:val="both"/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который осужден приговором </w:t>
      </w:r>
      <w:r>
        <w:rPr>
          <w:rFonts w:ascii="Times New Roman" w:hAnsi="Times New Roman"/>
          <w:sz w:val="24"/>
          <w:szCs w:val="24"/>
        </w:rPr>
        <w:t xml:space="preserve">________________________________ </w:t>
      </w:r>
      <w:r w:rsidRPr="00103543">
        <w:rPr>
          <w:rFonts w:ascii="Times New Roman" w:hAnsi="Times New Roman"/>
          <w:sz w:val="24"/>
          <w:szCs w:val="24"/>
        </w:rPr>
        <w:t>суда от__________________________</w:t>
      </w:r>
      <w:r>
        <w:rPr>
          <w:rFonts w:ascii="Times New Roman" w:hAnsi="Times New Roman"/>
          <w:sz w:val="24"/>
          <w:szCs w:val="24"/>
        </w:rPr>
        <w:t>20</w:t>
      </w:r>
      <w:r w:rsidRPr="00103543">
        <w:rPr>
          <w:rFonts w:ascii="Times New Roman" w:hAnsi="Times New Roman"/>
          <w:sz w:val="24"/>
          <w:szCs w:val="24"/>
        </w:rPr>
        <w:t>___г. и с</w:t>
      </w:r>
      <w:r>
        <w:rPr>
          <w:rFonts w:ascii="Times New Roman" w:hAnsi="Times New Roman"/>
          <w:sz w:val="24"/>
          <w:szCs w:val="24"/>
        </w:rPr>
        <w:t>о</w:t>
      </w:r>
      <w:r w:rsidRPr="00103543">
        <w:rPr>
          <w:rFonts w:ascii="Times New Roman" w:hAnsi="Times New Roman"/>
          <w:sz w:val="24"/>
          <w:szCs w:val="24"/>
        </w:rPr>
        <w:t>держится в следственном изоляторе.</w:t>
      </w:r>
    </w:p>
    <w:p w:rsidR="00CB268D" w:rsidRDefault="00CB268D" w:rsidP="00103543">
      <w:pPr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 xml:space="preserve">     </w:t>
      </w:r>
    </w:p>
    <w:p w:rsidR="00CB268D" w:rsidRPr="00103543" w:rsidRDefault="00CB268D" w:rsidP="00367966">
      <w:pPr>
        <w:rPr>
          <w:rFonts w:ascii="Times New Roman" w:hAnsi="Times New Roman"/>
          <w:sz w:val="24"/>
          <w:szCs w:val="24"/>
        </w:rPr>
      </w:pPr>
      <w:r w:rsidRPr="00103543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03543">
        <w:rPr>
          <w:rFonts w:ascii="Times New Roman" w:hAnsi="Times New Roman"/>
          <w:sz w:val="24"/>
          <w:szCs w:val="24"/>
        </w:rPr>
        <w:t xml:space="preserve">     Дата</w:t>
      </w:r>
    </w:p>
    <w:sectPr w:rsidR="00CB268D" w:rsidRPr="00103543" w:rsidSect="005C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189"/>
    <w:rsid w:val="000B3189"/>
    <w:rsid w:val="00103543"/>
    <w:rsid w:val="00367966"/>
    <w:rsid w:val="003D64C2"/>
    <w:rsid w:val="004B17CB"/>
    <w:rsid w:val="00542A33"/>
    <w:rsid w:val="005C2398"/>
    <w:rsid w:val="00CB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3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125</Words>
  <Characters>714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В____________________районный (городской)</dc:title>
  <dc:subject/>
  <dc:creator>Консультант2</dc:creator>
  <cp:keywords/>
  <dc:description/>
  <cp:lastModifiedBy>Леонова</cp:lastModifiedBy>
  <cp:revision>2</cp:revision>
  <dcterms:created xsi:type="dcterms:W3CDTF">2025-12-11T12:32:00Z</dcterms:created>
  <dcterms:modified xsi:type="dcterms:W3CDTF">2025-12-11T12:32:00Z</dcterms:modified>
</cp:coreProperties>
</file>