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D54" w:rsidRPr="00401053" w:rsidRDefault="001C1D54" w:rsidP="00401053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  <w:r>
        <w:t xml:space="preserve">                                                                                                         </w:t>
      </w:r>
      <w:r w:rsidRPr="00401053">
        <w:rPr>
          <w:sz w:val="28"/>
          <w:szCs w:val="28"/>
        </w:rPr>
        <w:t xml:space="preserve">Председателю </w:t>
      </w:r>
      <w:r>
        <w:t>__________</w:t>
      </w:r>
    </w:p>
    <w:p w:rsidR="001C1D54" w:rsidRDefault="001C1D54" w:rsidP="0040105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суда Пензенской области</w:t>
      </w:r>
    </w:p>
    <w:p w:rsidR="001C1D54" w:rsidRDefault="001C1D54" w:rsidP="0040105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ФИО/</w:t>
      </w:r>
    </w:p>
    <w:p w:rsidR="001C1D54" w:rsidRPr="00C94056" w:rsidRDefault="001C1D54" w:rsidP="006F5CDC">
      <w:pPr>
        <w:pStyle w:val="ConsPlusNonformat"/>
        <w:widowControl/>
        <w:ind w:left="4956"/>
        <w:jc w:val="right"/>
        <w:rPr>
          <w:rFonts w:ascii="Times New Roman" w:hAnsi="Times New Roman" w:cs="Times New Roman"/>
          <w:sz w:val="28"/>
          <w:szCs w:val="28"/>
        </w:rPr>
      </w:pPr>
    </w:p>
    <w:p w:rsidR="001C1D54" w:rsidRPr="00C94056" w:rsidRDefault="001C1D54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о</w:t>
      </w:r>
      <w:r w:rsidRPr="00C94056">
        <w:rPr>
          <w:rFonts w:ascii="Times New Roman" w:hAnsi="Times New Roman" w:cs="Times New Roman"/>
          <w:sz w:val="28"/>
          <w:szCs w:val="28"/>
        </w:rPr>
        <w:t>т 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1C1D54" w:rsidRPr="00474183" w:rsidRDefault="001C1D54" w:rsidP="005E3BEE">
      <w:pPr>
        <w:pStyle w:val="ConsPlusNonformat"/>
        <w:widowControl/>
        <w:ind w:left="4956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474183">
        <w:rPr>
          <w:rFonts w:ascii="Times New Roman" w:hAnsi="Times New Roman" w:cs="Times New Roman"/>
          <w:sz w:val="22"/>
          <w:szCs w:val="22"/>
        </w:rPr>
        <w:t xml:space="preserve">         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474183">
        <w:rPr>
          <w:rFonts w:ascii="Times New Roman" w:hAnsi="Times New Roman" w:cs="Times New Roman"/>
          <w:sz w:val="22"/>
          <w:szCs w:val="22"/>
        </w:rPr>
        <w:t>(Ф.И.О., должность, телефон)</w:t>
      </w:r>
    </w:p>
    <w:p w:rsidR="001C1D54" w:rsidRDefault="001C1D54" w:rsidP="00474183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1C1D54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о факте обращения в целях склонения гражданского служащего к совершению</w:t>
      </w:r>
      <w:r w:rsidRPr="00744863">
        <w:rPr>
          <w:rFonts w:ascii="Times New Roman" w:hAnsi="Times New Roman" w:cs="Times New Roman"/>
          <w:sz w:val="28"/>
          <w:szCs w:val="28"/>
        </w:rPr>
        <w:t xml:space="preserve"> </w:t>
      </w: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C1D54" w:rsidRPr="00C94056" w:rsidRDefault="001C1D54" w:rsidP="005E3BEE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(описание обстоятельств, при которых стало известно о случаях обращения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 гражданскому служащему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в связи с исполнением им служебных обязанностей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каких-либо лиц в целях склонения его к совершению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правонарушений)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место, время, другие условия)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C1D54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(подробные сведения о коррупционных правонарушениях, которые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должен был бы совершить </w:t>
      </w:r>
      <w:r w:rsidRPr="00C94056">
        <w:rPr>
          <w:rFonts w:ascii="Times New Roman" w:hAnsi="Times New Roman" w:cs="Times New Roman"/>
          <w:sz w:val="28"/>
          <w:szCs w:val="28"/>
        </w:rPr>
        <w:t>гражданский служащий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по просьбе обратившихся лиц)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(все известные сведения о физическом (юридическом) лице,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склоняющем к коррупционному правонарушению)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4).</w:t>
      </w:r>
      <w:r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(способ и обстоятельства склонения к коррупционному правонарушению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(подкуп, угроза, обман и т.д.), а также информация об отказе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(согласии) принять предложение лица о совершении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94056">
        <w:rPr>
          <w:rFonts w:ascii="Times New Roman" w:hAnsi="Times New Roman" w:cs="Times New Roman"/>
          <w:sz w:val="28"/>
          <w:szCs w:val="28"/>
        </w:rPr>
        <w:t>.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коррупционного правонарушения)</w:t>
      </w: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C1D54" w:rsidRPr="00C94056" w:rsidRDefault="001C1D54" w:rsidP="005E3BE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1C1D54" w:rsidRDefault="001C1D54" w:rsidP="005E3BEE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подпись, инициалы и фамилия)</w:t>
      </w:r>
    </w:p>
    <w:p w:rsidR="001C1D54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C1D54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C1D54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C1D54" w:rsidRPr="00C94056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C1D54" w:rsidRDefault="001C1D54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C1D54" w:rsidRDefault="001C1D54" w:rsidP="005E3BEE">
      <w:pPr>
        <w:rPr>
          <w:sz w:val="28"/>
          <w:szCs w:val="28"/>
        </w:rPr>
      </w:pPr>
    </w:p>
    <w:p w:rsidR="001C1D54" w:rsidRPr="00C94056" w:rsidRDefault="001C1D54" w:rsidP="005E3BEE">
      <w:pPr>
        <w:rPr>
          <w:sz w:val="28"/>
          <w:szCs w:val="28"/>
        </w:rPr>
      </w:pPr>
    </w:p>
    <w:p w:rsidR="001C1D54" w:rsidRDefault="001C1D54" w:rsidP="005E3BEE"/>
    <w:p w:rsidR="001C1D54" w:rsidRDefault="001C1D54"/>
    <w:sectPr w:rsidR="001C1D54" w:rsidSect="001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3610"/>
    <w:rsid w:val="000F35B9"/>
    <w:rsid w:val="00143B37"/>
    <w:rsid w:val="00146133"/>
    <w:rsid w:val="00192077"/>
    <w:rsid w:val="001C1D54"/>
    <w:rsid w:val="001D0E50"/>
    <w:rsid w:val="001E5E8F"/>
    <w:rsid w:val="00243610"/>
    <w:rsid w:val="002F5602"/>
    <w:rsid w:val="00307D1C"/>
    <w:rsid w:val="00401053"/>
    <w:rsid w:val="00404553"/>
    <w:rsid w:val="00474183"/>
    <w:rsid w:val="00501F11"/>
    <w:rsid w:val="00562997"/>
    <w:rsid w:val="005C521A"/>
    <w:rsid w:val="005E3BEE"/>
    <w:rsid w:val="006B5E1F"/>
    <w:rsid w:val="006F5CDC"/>
    <w:rsid w:val="00744863"/>
    <w:rsid w:val="007967B9"/>
    <w:rsid w:val="007D2178"/>
    <w:rsid w:val="007E500D"/>
    <w:rsid w:val="00811243"/>
    <w:rsid w:val="008D525E"/>
    <w:rsid w:val="00967BD9"/>
    <w:rsid w:val="009C48F4"/>
    <w:rsid w:val="00A15A85"/>
    <w:rsid w:val="00A31E2E"/>
    <w:rsid w:val="00A3660B"/>
    <w:rsid w:val="00A44421"/>
    <w:rsid w:val="00B4378E"/>
    <w:rsid w:val="00B45EDE"/>
    <w:rsid w:val="00BD3D00"/>
    <w:rsid w:val="00C01EC7"/>
    <w:rsid w:val="00C57AAD"/>
    <w:rsid w:val="00C94056"/>
    <w:rsid w:val="00CE1D7C"/>
    <w:rsid w:val="00D44698"/>
    <w:rsid w:val="00D804B1"/>
    <w:rsid w:val="00E0386B"/>
    <w:rsid w:val="00E84B2A"/>
    <w:rsid w:val="00EA7D45"/>
    <w:rsid w:val="00EB7859"/>
    <w:rsid w:val="00EE18BD"/>
    <w:rsid w:val="00FC3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BE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E3BE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</Pages>
  <Words>393</Words>
  <Characters>2244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Цыбина Ирина Владимировна</dc:creator>
  <cp:keywords/>
  <dc:description/>
  <cp:lastModifiedBy>Кердяшова СВ</cp:lastModifiedBy>
  <cp:revision>11</cp:revision>
  <dcterms:created xsi:type="dcterms:W3CDTF">2015-08-21T11:41:00Z</dcterms:created>
  <dcterms:modified xsi:type="dcterms:W3CDTF">2025-05-19T07:05:00Z</dcterms:modified>
</cp:coreProperties>
</file>