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9DD" w:rsidRDefault="00F679DD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679DD" w:rsidRDefault="00F679DD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679DD" w:rsidRDefault="00F679DD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679DD" w:rsidRDefault="00F679DD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679DD" w:rsidRDefault="00F679DD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679DD" w:rsidRDefault="00F679DD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679DD" w:rsidRDefault="00F679DD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F679DD" w:rsidRDefault="00F679DD" w:rsidP="002F3C6C">
      <w:pPr>
        <w:autoSpaceDE w:val="0"/>
        <w:autoSpaceDN w:val="0"/>
        <w:adjustRightInd w:val="0"/>
        <w:spacing w:after="0" w:line="36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</w:t>
      </w:r>
    </w:p>
    <w:p w:rsidR="00F679DD" w:rsidRDefault="00F679DD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8E2C88">
        <w:rPr>
          <w:rFonts w:ascii="Times New Roman" w:hAnsi="Times New Roman"/>
          <w:sz w:val="24"/>
          <w:szCs w:val="24"/>
        </w:rPr>
        <w:t>т _____</w:t>
      </w:r>
      <w:r>
        <w:rPr>
          <w:rFonts w:ascii="Times New Roman" w:hAnsi="Times New Roman"/>
          <w:sz w:val="24"/>
          <w:szCs w:val="24"/>
        </w:rPr>
        <w:t>____</w:t>
      </w:r>
      <w:r w:rsidRPr="008E2C88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_____________</w:t>
      </w:r>
      <w:r w:rsidRPr="008E2C88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F679DD" w:rsidRPr="008E2C88" w:rsidRDefault="00F679DD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(Ф.И.О</w:t>
      </w:r>
      <w:r>
        <w:rPr>
          <w:rFonts w:ascii="Times New Roman" w:hAnsi="Times New Roman"/>
          <w:sz w:val="20"/>
          <w:szCs w:val="24"/>
        </w:rPr>
        <w:t>. гражданина; Наименование организации, Ф.И.О. лица, представляющего организацию)</w:t>
      </w:r>
    </w:p>
    <w:p w:rsidR="00F679DD" w:rsidRPr="008E2C88" w:rsidRDefault="00F679DD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F679DD" w:rsidRPr="008E2C88" w:rsidRDefault="00F679DD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8E2C88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</w:t>
      </w:r>
      <w:r w:rsidRPr="008E2C88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</w:t>
      </w:r>
      <w:r w:rsidRPr="008E2C88">
        <w:rPr>
          <w:rFonts w:ascii="Times New Roman" w:hAnsi="Times New Roman"/>
          <w:sz w:val="24"/>
          <w:szCs w:val="24"/>
        </w:rPr>
        <w:t>___</w:t>
      </w:r>
    </w:p>
    <w:p w:rsidR="00F679DD" w:rsidRDefault="00F679DD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Pr="008E2C88">
        <w:rPr>
          <w:rFonts w:ascii="Times New Roman" w:hAnsi="Times New Roman"/>
          <w:sz w:val="20"/>
          <w:szCs w:val="24"/>
        </w:rPr>
        <w:t>место жительства, телефон</w:t>
      </w:r>
      <w:r>
        <w:rPr>
          <w:rFonts w:ascii="Times New Roman" w:hAnsi="Times New Roman"/>
          <w:sz w:val="20"/>
          <w:szCs w:val="24"/>
        </w:rPr>
        <w:t>; адрес организации, телефон)</w:t>
      </w:r>
    </w:p>
    <w:p w:rsidR="00F679DD" w:rsidRPr="008351BB" w:rsidRDefault="00F679DD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F679DD" w:rsidRPr="008351BB" w:rsidRDefault="00F679DD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F679DD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F679DD" w:rsidRPr="008351BB" w:rsidRDefault="00F679DD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/>
          <w:b/>
          <w:spacing w:val="80"/>
          <w:sz w:val="28"/>
          <w:szCs w:val="24"/>
        </w:rPr>
        <w:t>ОБРАЩЕНИЕ</w:t>
      </w:r>
    </w:p>
    <w:p w:rsidR="00F679DD" w:rsidRPr="008E2C88" w:rsidRDefault="00F679DD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гражданина, представителя организации по фактам коррупционных правонаруше</w:t>
      </w:r>
      <w:r w:rsidRPr="008E2C88">
        <w:rPr>
          <w:rFonts w:ascii="Times New Roman" w:hAnsi="Times New Roman"/>
          <w:sz w:val="24"/>
          <w:szCs w:val="24"/>
        </w:rPr>
        <w:t>ний</w:t>
      </w:r>
    </w:p>
    <w:p w:rsidR="00F679DD" w:rsidRPr="005D416B" w:rsidRDefault="00F679DD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Сообщаю, что:</w:t>
      </w:r>
    </w:p>
    <w:p w:rsidR="00F679DD" w:rsidRPr="005D416B" w:rsidRDefault="00F679DD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F679DD" w:rsidRPr="008E2C88" w:rsidRDefault="00F679DD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Ф.И.О. гражданского служащего или руководителя подведомственной организации)</w:t>
      </w:r>
    </w:p>
    <w:p w:rsidR="00F679DD" w:rsidRPr="005D416B" w:rsidRDefault="00F679DD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2._________________________________________________________________</w:t>
      </w:r>
    </w:p>
    <w:p w:rsidR="00F679DD" w:rsidRPr="008E2C88" w:rsidRDefault="00F679DD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 гражданским служащим или руководителем подведомственной организации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F679DD" w:rsidRPr="005D416B" w:rsidRDefault="00F679DD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________________________________________________________________</w:t>
      </w:r>
    </w:p>
    <w:p w:rsidR="00F679DD" w:rsidRPr="008E2C88" w:rsidRDefault="00F679DD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граждан</w:t>
      </w:r>
      <w:r>
        <w:rPr>
          <w:rFonts w:ascii="Times New Roman" w:hAnsi="Times New Roman"/>
          <w:sz w:val="20"/>
          <w:szCs w:val="24"/>
        </w:rPr>
        <w:t>ский служащий или руководитель подведомственной организации)</w:t>
      </w:r>
    </w:p>
    <w:p w:rsidR="00F679DD" w:rsidRPr="008E2C88" w:rsidRDefault="00F679DD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679DD" w:rsidRPr="008E2C88" w:rsidRDefault="00F679DD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F679DD" w:rsidRPr="008E2C88" w:rsidRDefault="00F679DD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F679DD" w:rsidRPr="005D416B" w:rsidRDefault="00F679DD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F679DD" w:rsidRPr="002F3C6C" w:rsidRDefault="00F679DD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F679DD" w:rsidRDefault="00F679DD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F679DD" w:rsidRPr="008E2C88" w:rsidRDefault="00F679DD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F679DD" w:rsidRPr="008E2C88" w:rsidRDefault="00F679DD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F679DD" w:rsidRPr="008E2C88" w:rsidRDefault="00F679DD" w:rsidP="00CF2184">
      <w:pPr>
        <w:ind w:firstLine="708"/>
        <w:rPr>
          <w:rFonts w:ascii="Times New Roman" w:hAnsi="Times New Roman"/>
          <w:sz w:val="18"/>
        </w:rPr>
      </w:pPr>
      <w:r w:rsidRPr="008E2C88">
        <w:rPr>
          <w:rFonts w:ascii="Times New Roman" w:hAnsi="Times New Roman"/>
          <w:sz w:val="20"/>
          <w:szCs w:val="24"/>
        </w:rPr>
        <w:t>(дата</w:t>
      </w:r>
      <w:r>
        <w:rPr>
          <w:rFonts w:ascii="Times New Roman" w:hAnsi="Times New Roman"/>
          <w:sz w:val="20"/>
          <w:szCs w:val="24"/>
        </w:rPr>
        <w:t>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  <w:t>(</w:t>
      </w:r>
      <w:r w:rsidRPr="008E2C88">
        <w:rPr>
          <w:rFonts w:ascii="Times New Roman" w:hAnsi="Times New Roman"/>
          <w:sz w:val="20"/>
          <w:szCs w:val="24"/>
        </w:rPr>
        <w:t xml:space="preserve"> подпись, инициалы и фамилия)</w:t>
      </w:r>
    </w:p>
    <w:sectPr w:rsidR="00F679DD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2393"/>
    <w:rsid w:val="00105EF1"/>
    <w:rsid w:val="00166914"/>
    <w:rsid w:val="001D7615"/>
    <w:rsid w:val="00220A72"/>
    <w:rsid w:val="002C78C7"/>
    <w:rsid w:val="002F3C6C"/>
    <w:rsid w:val="0040411A"/>
    <w:rsid w:val="00421995"/>
    <w:rsid w:val="00430B18"/>
    <w:rsid w:val="004C55C6"/>
    <w:rsid w:val="004D0C6A"/>
    <w:rsid w:val="004F0134"/>
    <w:rsid w:val="00595E11"/>
    <w:rsid w:val="005D416B"/>
    <w:rsid w:val="00642393"/>
    <w:rsid w:val="006440CA"/>
    <w:rsid w:val="006C381B"/>
    <w:rsid w:val="006E11A9"/>
    <w:rsid w:val="00711C94"/>
    <w:rsid w:val="00792CEC"/>
    <w:rsid w:val="007A5BA5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55E6D"/>
    <w:rsid w:val="00DB620A"/>
    <w:rsid w:val="00DF3757"/>
    <w:rsid w:val="00F03320"/>
    <w:rsid w:val="00F22DF3"/>
    <w:rsid w:val="00F679DD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14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284</Words>
  <Characters>1624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__________________________________________________________</dc:title>
  <dc:subject/>
  <dc:creator>Prokofeva</dc:creator>
  <cp:keywords/>
  <dc:description/>
  <cp:lastModifiedBy>1</cp:lastModifiedBy>
  <cp:revision>2</cp:revision>
  <cp:lastPrinted>2014-01-15T04:36:00Z</cp:lastPrinted>
  <dcterms:created xsi:type="dcterms:W3CDTF">2016-11-14T10:19:00Z</dcterms:created>
  <dcterms:modified xsi:type="dcterms:W3CDTF">2016-11-14T10:19:00Z</dcterms:modified>
</cp:coreProperties>
</file>